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4B9DD0" w14:textId="77777777" w:rsidR="00402156" w:rsidRPr="003A0464" w:rsidRDefault="00402156" w:rsidP="00F61B59"/>
    <w:p w14:paraId="7DF22241" w14:textId="77777777" w:rsidR="009224C1" w:rsidRPr="003A0464" w:rsidRDefault="009224C1" w:rsidP="00F61B59"/>
    <w:p w14:paraId="4D1914D1" w14:textId="77777777" w:rsidR="009224C1" w:rsidRPr="003A0464" w:rsidRDefault="009224C1" w:rsidP="00F61B59"/>
    <w:p w14:paraId="564083D8" w14:textId="77777777" w:rsidR="009224C1" w:rsidRPr="003A0464" w:rsidRDefault="009224C1" w:rsidP="00F61B59"/>
    <w:p w14:paraId="040EE138" w14:textId="77777777" w:rsidR="009224C1" w:rsidRPr="003A0464" w:rsidRDefault="009224C1" w:rsidP="00F61B59"/>
    <w:p w14:paraId="13D56199" w14:textId="1FFF9D80" w:rsidR="00D1686F" w:rsidRPr="003A0464" w:rsidRDefault="00D1686F" w:rsidP="00F61B59">
      <w:pPr>
        <w:rPr>
          <w:rFonts w:cstheme="minorHAnsi"/>
        </w:rPr>
      </w:pPr>
    </w:p>
    <w:p w14:paraId="7C0DF20F" w14:textId="77777777" w:rsidR="009224C1" w:rsidRPr="003A0464" w:rsidRDefault="009224C1" w:rsidP="00F61B59">
      <w:pPr>
        <w:rPr>
          <w:rFonts w:cstheme="minorHAnsi"/>
        </w:rPr>
      </w:pPr>
    </w:p>
    <w:p w14:paraId="3340A977" w14:textId="77777777" w:rsidR="003A0464" w:rsidRDefault="00096660" w:rsidP="005968BC">
      <w:pPr>
        <w:autoSpaceDE w:val="0"/>
        <w:autoSpaceDN w:val="0"/>
        <w:adjustRightInd w:val="0"/>
        <w:jc w:val="center"/>
        <w:rPr>
          <w:rFonts w:eastAsia="Calibri" w:cstheme="minorHAnsi"/>
          <w:b/>
          <w:sz w:val="36"/>
          <w:szCs w:val="36"/>
          <w:lang w:eastAsia="ru-RU"/>
        </w:rPr>
      </w:pPr>
      <w:r w:rsidRPr="003A0464">
        <w:rPr>
          <w:rFonts w:eastAsia="Calibri" w:cstheme="minorHAnsi"/>
          <w:b/>
          <w:sz w:val="36"/>
          <w:szCs w:val="36"/>
          <w:lang w:eastAsia="ru-RU"/>
        </w:rPr>
        <w:t xml:space="preserve">СПЕЦИАЛЬНОЕ </w:t>
      </w:r>
      <w:r w:rsidRPr="003A0464">
        <w:rPr>
          <w:rFonts w:eastAsia="Calibri" w:cstheme="minorHAnsi"/>
          <w:b/>
          <w:color w:val="FF0000"/>
          <w:sz w:val="36"/>
          <w:szCs w:val="36"/>
          <w:lang w:eastAsia="ru-RU"/>
        </w:rPr>
        <w:t>АНТИК</w:t>
      </w:r>
      <w:r w:rsidR="003A0464">
        <w:rPr>
          <w:rFonts w:eastAsia="Calibri" w:cstheme="minorHAnsi"/>
          <w:b/>
          <w:color w:val="FF0000"/>
          <w:sz w:val="36"/>
          <w:szCs w:val="36"/>
          <w:lang w:eastAsia="ru-RU"/>
        </w:rPr>
        <w:t>РИЗИСНОЕ</w:t>
      </w:r>
      <w:r w:rsidR="004568B5" w:rsidRPr="003A0464">
        <w:rPr>
          <w:rFonts w:eastAsia="Calibri" w:cstheme="minorHAnsi"/>
          <w:b/>
          <w:sz w:val="36"/>
          <w:szCs w:val="36"/>
          <w:lang w:eastAsia="ru-RU"/>
        </w:rPr>
        <w:t xml:space="preserve"> ПРЕДЛОЖЕНИЕ</w:t>
      </w:r>
      <w:r w:rsidR="005968BC" w:rsidRPr="003A0464">
        <w:rPr>
          <w:rFonts w:eastAsia="Calibri" w:cstheme="minorHAnsi"/>
          <w:b/>
          <w:sz w:val="36"/>
          <w:szCs w:val="36"/>
          <w:lang w:eastAsia="ru-RU"/>
        </w:rPr>
        <w:t xml:space="preserve"> </w:t>
      </w:r>
    </w:p>
    <w:p w14:paraId="3E0C3497" w14:textId="08AB6B51" w:rsidR="004568B5" w:rsidRPr="003A0464" w:rsidRDefault="005968BC" w:rsidP="005968BC">
      <w:pPr>
        <w:autoSpaceDE w:val="0"/>
        <w:autoSpaceDN w:val="0"/>
        <w:adjustRightInd w:val="0"/>
        <w:jc w:val="center"/>
        <w:rPr>
          <w:rFonts w:eastAsia="Calibri" w:cstheme="minorHAnsi"/>
          <w:b/>
          <w:sz w:val="36"/>
          <w:szCs w:val="36"/>
          <w:lang w:eastAsia="ru-RU"/>
        </w:rPr>
      </w:pPr>
      <w:r w:rsidRPr="003A0464">
        <w:rPr>
          <w:rFonts w:eastAsia="Calibri" w:cstheme="minorHAnsi"/>
          <w:b/>
          <w:sz w:val="36"/>
          <w:szCs w:val="36"/>
          <w:lang w:eastAsia="ru-RU"/>
        </w:rPr>
        <w:t>по технической эксплуатации и клинингу для наших клиентов</w:t>
      </w:r>
    </w:p>
    <w:p w14:paraId="754A6A88" w14:textId="77777777" w:rsidR="004568B5" w:rsidRPr="003A0464" w:rsidRDefault="004568B5" w:rsidP="004568B5">
      <w:pPr>
        <w:autoSpaceDE w:val="0"/>
        <w:autoSpaceDN w:val="0"/>
        <w:adjustRightInd w:val="0"/>
        <w:rPr>
          <w:rFonts w:eastAsia="Calibri" w:cstheme="minorHAnsi"/>
          <w:sz w:val="24"/>
          <w:szCs w:val="24"/>
          <w:lang w:eastAsia="ru-RU"/>
        </w:rPr>
      </w:pPr>
    </w:p>
    <w:p w14:paraId="3EA1B5E2" w14:textId="77777777" w:rsidR="005968BC" w:rsidRPr="003A0464" w:rsidRDefault="005968BC" w:rsidP="00455FAD">
      <w:pPr>
        <w:autoSpaceDE w:val="0"/>
        <w:autoSpaceDN w:val="0"/>
        <w:adjustRightInd w:val="0"/>
        <w:ind w:firstLine="708"/>
        <w:jc w:val="both"/>
        <w:rPr>
          <w:rFonts w:eastAsia="Calibri" w:cstheme="minorHAnsi"/>
          <w:sz w:val="24"/>
          <w:szCs w:val="24"/>
          <w:lang w:eastAsia="ru-RU"/>
        </w:rPr>
      </w:pPr>
    </w:p>
    <w:p w14:paraId="5CCB6B9A" w14:textId="77777777" w:rsidR="005968BC" w:rsidRPr="003A0464" w:rsidRDefault="005968BC" w:rsidP="00455FAD">
      <w:pPr>
        <w:autoSpaceDE w:val="0"/>
        <w:autoSpaceDN w:val="0"/>
        <w:adjustRightInd w:val="0"/>
        <w:ind w:firstLine="708"/>
        <w:jc w:val="both"/>
        <w:rPr>
          <w:rFonts w:eastAsia="Calibri" w:cstheme="minorHAnsi"/>
          <w:sz w:val="24"/>
          <w:szCs w:val="24"/>
          <w:lang w:eastAsia="ru-RU"/>
        </w:rPr>
      </w:pPr>
    </w:p>
    <w:p w14:paraId="5781047C" w14:textId="20507C85" w:rsidR="009F69C1" w:rsidRPr="003A0464" w:rsidRDefault="00BD5F0E" w:rsidP="00F750B2">
      <w:pPr>
        <w:autoSpaceDE w:val="0"/>
        <w:autoSpaceDN w:val="0"/>
        <w:adjustRightInd w:val="0"/>
        <w:ind w:firstLine="708"/>
        <w:rPr>
          <w:rFonts w:eastAsia="Calibri" w:cstheme="minorHAnsi"/>
          <w:sz w:val="24"/>
          <w:szCs w:val="24"/>
          <w:lang w:eastAsia="ru-RU"/>
        </w:rPr>
      </w:pPr>
      <w:r w:rsidRPr="003A0464">
        <w:rPr>
          <w:rFonts w:eastAsia="Calibri" w:cstheme="minorHAnsi"/>
          <w:sz w:val="24"/>
          <w:szCs w:val="24"/>
          <w:lang w:eastAsia="ru-RU"/>
        </w:rPr>
        <w:t>Уважаемые коллеги!</w:t>
      </w:r>
    </w:p>
    <w:p w14:paraId="24809826" w14:textId="0B95EA28" w:rsidR="00455FAD" w:rsidRPr="003A0464" w:rsidRDefault="00455FAD" w:rsidP="00455FAD">
      <w:pPr>
        <w:autoSpaceDE w:val="0"/>
        <w:autoSpaceDN w:val="0"/>
        <w:adjustRightInd w:val="0"/>
        <w:ind w:firstLine="708"/>
        <w:jc w:val="both"/>
        <w:rPr>
          <w:rFonts w:eastAsia="Calibri" w:cstheme="minorHAnsi"/>
          <w:sz w:val="24"/>
          <w:szCs w:val="24"/>
          <w:lang w:eastAsia="ru-RU"/>
        </w:rPr>
      </w:pPr>
      <w:r w:rsidRPr="003A0464">
        <w:rPr>
          <w:rFonts w:eastAsia="Calibri" w:cstheme="minorHAnsi"/>
          <w:sz w:val="24"/>
          <w:szCs w:val="24"/>
          <w:lang w:eastAsia="ru-RU"/>
        </w:rPr>
        <w:t>В связи с эпидемией коронавируса и замедлением российской экономики многие из нас, столкнувшись с самыми разными ограничениями и резким сокращением доходов, ищут, на чем сэкономить. Сейчас почти все компании урезают бюджеты и сокращают сотрудников, некоторые предприятия находятся на грани банкротства и фактически приостановили свою деятельность. Сложившаяся ситуация напрямую сказывается на арендодателях и собственниках коммерческой недвижимости, чьи доходы также уменьшаются.</w:t>
      </w:r>
    </w:p>
    <w:p w14:paraId="3F3DF3C9" w14:textId="26490546" w:rsidR="00455FAD" w:rsidRPr="003A0464" w:rsidRDefault="00455FAD" w:rsidP="00455FAD">
      <w:pPr>
        <w:autoSpaceDE w:val="0"/>
        <w:autoSpaceDN w:val="0"/>
        <w:adjustRightInd w:val="0"/>
        <w:ind w:firstLine="708"/>
        <w:jc w:val="both"/>
        <w:rPr>
          <w:rFonts w:eastAsia="Calibri" w:cstheme="minorHAnsi"/>
          <w:sz w:val="24"/>
          <w:szCs w:val="24"/>
          <w:lang w:eastAsia="ru-RU"/>
        </w:rPr>
      </w:pPr>
      <w:r w:rsidRPr="003A0464">
        <w:rPr>
          <w:rFonts w:eastAsia="Calibri" w:cstheme="minorHAnsi"/>
          <w:sz w:val="24"/>
          <w:szCs w:val="24"/>
          <w:lang w:eastAsia="ru-RU"/>
        </w:rPr>
        <w:t xml:space="preserve">В это время лучше чувствуют себя те, кому удается сократить расходную часть бюджета. </w:t>
      </w:r>
      <w:r w:rsidR="009F69C1" w:rsidRPr="003A0464">
        <w:rPr>
          <w:rFonts w:eastAsia="Calibri" w:cstheme="minorHAnsi"/>
          <w:sz w:val="24"/>
          <w:szCs w:val="24"/>
          <w:lang w:eastAsia="ru-RU"/>
        </w:rPr>
        <w:t xml:space="preserve">Вполне очевидно, что, если здание заполнено арендаторами частично или не используется вовсе, то инженерные системы </w:t>
      </w:r>
      <w:proofErr w:type="spellStart"/>
      <w:r w:rsidR="009F69C1" w:rsidRPr="003A0464">
        <w:rPr>
          <w:rFonts w:eastAsia="Calibri" w:cstheme="minorHAnsi"/>
          <w:sz w:val="24"/>
          <w:szCs w:val="24"/>
          <w:lang w:eastAsia="ru-RU"/>
        </w:rPr>
        <w:t>недозагружены</w:t>
      </w:r>
      <w:proofErr w:type="spellEnd"/>
      <w:r w:rsidR="009F69C1" w:rsidRPr="003A0464">
        <w:rPr>
          <w:rFonts w:eastAsia="Calibri" w:cstheme="minorHAnsi"/>
          <w:sz w:val="24"/>
          <w:szCs w:val="24"/>
          <w:lang w:eastAsia="ru-RU"/>
        </w:rPr>
        <w:t>, меньше потребляют ресурсов и реже выходят из строя, а некоторые и совсем могут быть отключены. Расходы на техническую эксплуатацию и обслуживание инженерных систем тоже можно сократить, и мы знаем, как</w:t>
      </w:r>
      <w:r w:rsidR="005968BC" w:rsidRPr="003A0464">
        <w:rPr>
          <w:rFonts w:eastAsia="Calibri" w:cstheme="minorHAnsi"/>
          <w:sz w:val="24"/>
          <w:szCs w:val="24"/>
          <w:lang w:eastAsia="ru-RU"/>
        </w:rPr>
        <w:t xml:space="preserve"> </w:t>
      </w:r>
      <w:r w:rsidR="00AD3028" w:rsidRPr="003A0464">
        <w:rPr>
          <w:rFonts w:eastAsia="Calibri" w:cstheme="minorHAnsi"/>
          <w:sz w:val="24"/>
          <w:szCs w:val="24"/>
          <w:lang w:eastAsia="ru-RU"/>
        </w:rPr>
        <w:t xml:space="preserve">именно </w:t>
      </w:r>
      <w:r w:rsidR="005968BC" w:rsidRPr="003A0464">
        <w:rPr>
          <w:rFonts w:eastAsia="Calibri" w:cstheme="minorHAnsi"/>
          <w:sz w:val="24"/>
          <w:szCs w:val="24"/>
          <w:lang w:eastAsia="ru-RU"/>
        </w:rPr>
        <w:t>это сделать без ущерба для здания и бизнес-процессов его пользователей, при этом не нарушая закон</w:t>
      </w:r>
      <w:r w:rsidR="009F69C1" w:rsidRPr="003A0464">
        <w:rPr>
          <w:rFonts w:eastAsia="Calibri" w:cstheme="minorHAnsi"/>
          <w:sz w:val="24"/>
          <w:szCs w:val="24"/>
          <w:lang w:eastAsia="ru-RU"/>
        </w:rPr>
        <w:t>.</w:t>
      </w:r>
    </w:p>
    <w:p w14:paraId="2BA1556E" w14:textId="4AC5ABD8" w:rsidR="009F69C1" w:rsidRPr="003A0464" w:rsidRDefault="009F69C1" w:rsidP="00455FAD">
      <w:pPr>
        <w:autoSpaceDE w:val="0"/>
        <w:autoSpaceDN w:val="0"/>
        <w:adjustRightInd w:val="0"/>
        <w:ind w:firstLine="708"/>
        <w:jc w:val="both"/>
        <w:rPr>
          <w:rFonts w:eastAsia="Calibri" w:cstheme="minorHAnsi"/>
          <w:sz w:val="24"/>
          <w:szCs w:val="24"/>
          <w:lang w:eastAsia="ru-RU"/>
        </w:rPr>
      </w:pPr>
      <w:r w:rsidRPr="003A0464">
        <w:rPr>
          <w:rFonts w:eastAsia="Calibri" w:cstheme="minorHAnsi"/>
          <w:sz w:val="24"/>
          <w:szCs w:val="24"/>
          <w:lang w:eastAsia="ru-RU"/>
        </w:rPr>
        <w:t xml:space="preserve">Конечно, каждый случай уникален и нуждается в </w:t>
      </w:r>
      <w:r w:rsidR="005968BC" w:rsidRPr="003A0464">
        <w:rPr>
          <w:rFonts w:eastAsia="Calibri" w:cstheme="minorHAnsi"/>
          <w:sz w:val="24"/>
          <w:szCs w:val="24"/>
          <w:lang w:eastAsia="ru-RU"/>
        </w:rPr>
        <w:t>детальном</w:t>
      </w:r>
      <w:r w:rsidRPr="003A0464">
        <w:rPr>
          <w:rFonts w:eastAsia="Calibri" w:cstheme="minorHAnsi"/>
          <w:sz w:val="24"/>
          <w:szCs w:val="24"/>
          <w:lang w:eastAsia="ru-RU"/>
        </w:rPr>
        <w:t xml:space="preserve"> изучении индивидуальных возможностей оптимизации затрат</w:t>
      </w:r>
      <w:r w:rsidR="005968BC" w:rsidRPr="003A0464">
        <w:rPr>
          <w:rFonts w:eastAsia="Calibri" w:cstheme="minorHAnsi"/>
          <w:sz w:val="24"/>
          <w:szCs w:val="24"/>
          <w:lang w:eastAsia="ru-RU"/>
        </w:rPr>
        <w:t>,</w:t>
      </w:r>
      <w:r w:rsidRPr="003A0464">
        <w:rPr>
          <w:rFonts w:eastAsia="Calibri" w:cstheme="minorHAnsi"/>
          <w:sz w:val="24"/>
          <w:szCs w:val="24"/>
          <w:lang w:eastAsia="ru-RU"/>
        </w:rPr>
        <w:t xml:space="preserve"> тем не менее</w:t>
      </w:r>
      <w:r w:rsidR="005F7B4D" w:rsidRPr="003A0464">
        <w:rPr>
          <w:rFonts w:eastAsia="Calibri" w:cstheme="minorHAnsi"/>
          <w:sz w:val="24"/>
          <w:szCs w:val="24"/>
          <w:lang w:eastAsia="ru-RU"/>
        </w:rPr>
        <w:t>,</w:t>
      </w:r>
      <w:r w:rsidRPr="003A0464">
        <w:rPr>
          <w:rFonts w:eastAsia="Calibri" w:cstheme="minorHAnsi"/>
          <w:sz w:val="24"/>
          <w:szCs w:val="24"/>
          <w:lang w:eastAsia="ru-RU"/>
        </w:rPr>
        <w:t xml:space="preserve"> мы предлагаем вам на нескольких конкретных примерах убедиться, что в случае применения сокращенных регламе</w:t>
      </w:r>
      <w:r w:rsidR="005968BC" w:rsidRPr="003A0464">
        <w:rPr>
          <w:rFonts w:eastAsia="Calibri" w:cstheme="minorHAnsi"/>
          <w:sz w:val="24"/>
          <w:szCs w:val="24"/>
          <w:lang w:eastAsia="ru-RU"/>
        </w:rPr>
        <w:t>нтов технического обслуживания</w:t>
      </w:r>
      <w:r w:rsidRPr="003A0464">
        <w:rPr>
          <w:rFonts w:eastAsia="Calibri" w:cstheme="minorHAnsi"/>
          <w:sz w:val="24"/>
          <w:szCs w:val="24"/>
          <w:lang w:eastAsia="ru-RU"/>
        </w:rPr>
        <w:t xml:space="preserve"> на </w:t>
      </w:r>
      <w:r w:rsidR="005968BC" w:rsidRPr="003A0464">
        <w:rPr>
          <w:rFonts w:eastAsia="Calibri" w:cstheme="minorHAnsi"/>
          <w:sz w:val="24"/>
          <w:szCs w:val="24"/>
          <w:lang w:eastAsia="ru-RU"/>
        </w:rPr>
        <w:t xml:space="preserve">вашем </w:t>
      </w:r>
      <w:r w:rsidRPr="003A0464">
        <w:rPr>
          <w:rFonts w:eastAsia="Calibri" w:cstheme="minorHAnsi"/>
          <w:sz w:val="24"/>
          <w:szCs w:val="24"/>
          <w:lang w:eastAsia="ru-RU"/>
        </w:rPr>
        <w:t xml:space="preserve">объекте </w:t>
      </w:r>
      <w:r w:rsidR="005968BC" w:rsidRPr="003A0464">
        <w:rPr>
          <w:rFonts w:eastAsia="Calibri" w:cstheme="minorHAnsi"/>
          <w:sz w:val="24"/>
          <w:szCs w:val="24"/>
          <w:lang w:eastAsia="ru-RU"/>
        </w:rPr>
        <w:t xml:space="preserve">эксплуатационные </w:t>
      </w:r>
      <w:r w:rsidRPr="003A0464">
        <w:rPr>
          <w:rFonts w:eastAsia="Calibri" w:cstheme="minorHAnsi"/>
          <w:sz w:val="24"/>
          <w:szCs w:val="24"/>
          <w:lang w:eastAsia="ru-RU"/>
        </w:rPr>
        <w:t>расходы можно сократить очень существенно</w:t>
      </w:r>
      <w:r w:rsidR="005968BC" w:rsidRPr="003A0464">
        <w:rPr>
          <w:rFonts w:eastAsia="Calibri" w:cstheme="minorHAnsi"/>
          <w:sz w:val="24"/>
          <w:szCs w:val="24"/>
          <w:lang w:eastAsia="ru-RU"/>
        </w:rPr>
        <w:t xml:space="preserve"> в любом случае</w:t>
      </w:r>
      <w:r w:rsidRPr="003A0464">
        <w:rPr>
          <w:rFonts w:eastAsia="Calibri" w:cstheme="minorHAnsi"/>
          <w:sz w:val="24"/>
          <w:szCs w:val="24"/>
          <w:lang w:eastAsia="ru-RU"/>
        </w:rPr>
        <w:t>.</w:t>
      </w:r>
      <w:r w:rsidR="005968BC" w:rsidRPr="003A0464">
        <w:rPr>
          <w:rFonts w:eastAsia="Calibri" w:cstheme="minorHAnsi"/>
          <w:sz w:val="24"/>
          <w:szCs w:val="24"/>
          <w:lang w:eastAsia="ru-RU"/>
        </w:rPr>
        <w:t xml:space="preserve"> </w:t>
      </w:r>
    </w:p>
    <w:p w14:paraId="385A294E" w14:textId="124DB146" w:rsidR="005968BC" w:rsidRPr="003A0464" w:rsidRDefault="005968BC" w:rsidP="00455FAD">
      <w:pPr>
        <w:autoSpaceDE w:val="0"/>
        <w:autoSpaceDN w:val="0"/>
        <w:adjustRightInd w:val="0"/>
        <w:ind w:firstLine="708"/>
        <w:jc w:val="both"/>
        <w:rPr>
          <w:rFonts w:eastAsia="Calibri" w:cstheme="minorHAnsi"/>
          <w:sz w:val="24"/>
          <w:szCs w:val="24"/>
          <w:lang w:eastAsia="ru-RU"/>
        </w:rPr>
      </w:pPr>
      <w:r w:rsidRPr="003A0464">
        <w:rPr>
          <w:rFonts w:eastAsia="Calibri" w:cstheme="minorHAnsi"/>
          <w:sz w:val="24"/>
          <w:szCs w:val="24"/>
          <w:lang w:eastAsia="ru-RU"/>
        </w:rPr>
        <w:t>Будем рады оказать вам любую посильную поддержку, обращайтесь в Группу ВАЛЕСКО!</w:t>
      </w:r>
    </w:p>
    <w:p w14:paraId="4996943C" w14:textId="30C1986A" w:rsidR="003A0464" w:rsidRPr="003A0464" w:rsidRDefault="003A0464" w:rsidP="00455FAD">
      <w:pPr>
        <w:autoSpaceDE w:val="0"/>
        <w:autoSpaceDN w:val="0"/>
        <w:adjustRightInd w:val="0"/>
        <w:ind w:firstLine="708"/>
        <w:jc w:val="both"/>
        <w:rPr>
          <w:rFonts w:eastAsia="Calibri" w:cstheme="minorHAnsi"/>
          <w:sz w:val="24"/>
          <w:szCs w:val="24"/>
          <w:lang w:eastAsia="ru-RU"/>
        </w:rPr>
      </w:pPr>
    </w:p>
    <w:p w14:paraId="69142510" w14:textId="7805EF96" w:rsidR="003A0464" w:rsidRPr="003A0464" w:rsidRDefault="003A0464" w:rsidP="003A0464">
      <w:pPr>
        <w:autoSpaceDE w:val="0"/>
        <w:autoSpaceDN w:val="0"/>
        <w:adjustRightInd w:val="0"/>
        <w:jc w:val="both"/>
        <w:rPr>
          <w:rFonts w:eastAsia="Calibri" w:cstheme="minorHAnsi"/>
          <w:i/>
          <w:sz w:val="24"/>
          <w:szCs w:val="24"/>
          <w:lang w:eastAsia="ru-RU"/>
        </w:rPr>
      </w:pPr>
    </w:p>
    <w:p w14:paraId="74EE566C" w14:textId="77777777" w:rsidR="009224C1" w:rsidRPr="003A0464" w:rsidRDefault="009224C1" w:rsidP="00F61B59">
      <w:pPr>
        <w:rPr>
          <w:rFonts w:cstheme="minorHAnsi"/>
        </w:rPr>
      </w:pPr>
    </w:p>
    <w:p w14:paraId="767674B4" w14:textId="77777777" w:rsidR="009224C1" w:rsidRPr="003A0464" w:rsidRDefault="009224C1" w:rsidP="00F61B59">
      <w:pPr>
        <w:rPr>
          <w:rFonts w:cstheme="minorHAnsi"/>
        </w:rPr>
      </w:pPr>
    </w:p>
    <w:p w14:paraId="396806D1" w14:textId="77777777" w:rsidR="009224C1" w:rsidRPr="003A0464" w:rsidRDefault="009224C1" w:rsidP="00F61B59">
      <w:pPr>
        <w:rPr>
          <w:rFonts w:cstheme="minorHAnsi"/>
        </w:rPr>
      </w:pPr>
    </w:p>
    <w:p w14:paraId="66DA4947" w14:textId="77777777" w:rsidR="009224C1" w:rsidRPr="003A0464" w:rsidRDefault="009224C1" w:rsidP="00F61B59">
      <w:pPr>
        <w:rPr>
          <w:rFonts w:cstheme="minorHAnsi"/>
        </w:rPr>
      </w:pPr>
    </w:p>
    <w:p w14:paraId="5F3A2253" w14:textId="77777777" w:rsidR="009224C1" w:rsidRPr="003A0464" w:rsidRDefault="009224C1" w:rsidP="00F61B59">
      <w:pPr>
        <w:rPr>
          <w:rFonts w:cstheme="minorHAnsi"/>
        </w:rPr>
      </w:pPr>
    </w:p>
    <w:p w14:paraId="5443BBD1" w14:textId="77777777" w:rsidR="00D1686F" w:rsidRPr="003A0464" w:rsidRDefault="00D1686F">
      <w:pPr>
        <w:rPr>
          <w:rFonts w:cstheme="minorHAnsi"/>
        </w:rPr>
      </w:pPr>
      <w:r w:rsidRPr="003A0464">
        <w:rPr>
          <w:rFonts w:cstheme="minorHAnsi"/>
        </w:rPr>
        <w:br w:type="page"/>
      </w:r>
    </w:p>
    <w:p w14:paraId="231A8416" w14:textId="77777777" w:rsidR="003134D1" w:rsidRPr="003A0464" w:rsidRDefault="003134D1" w:rsidP="008357E4">
      <w:pPr>
        <w:rPr>
          <w:rFonts w:cstheme="minorHAnsi"/>
        </w:rPr>
      </w:pPr>
    </w:p>
    <w:p w14:paraId="4B49FDE2" w14:textId="43D8C297" w:rsidR="00716E53" w:rsidRPr="003A0464" w:rsidRDefault="00462CA9" w:rsidP="00716E53">
      <w:pPr>
        <w:ind w:firstLine="708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ГРУППА КОМПАНИЙ</w:t>
      </w:r>
      <w:r w:rsidR="002B1BDB" w:rsidRPr="003A0464">
        <w:rPr>
          <w:rFonts w:cstheme="minorHAnsi"/>
          <w:b/>
        </w:rPr>
        <w:t xml:space="preserve"> «</w:t>
      </w:r>
      <w:r w:rsidRPr="003A0464">
        <w:rPr>
          <w:rFonts w:cstheme="minorHAnsi"/>
          <w:b/>
        </w:rPr>
        <w:t>ВАЛЕСКО</w:t>
      </w:r>
      <w:r w:rsidR="002B1BDB" w:rsidRPr="003A0464">
        <w:rPr>
          <w:rFonts w:cstheme="minorHAnsi"/>
          <w:b/>
        </w:rPr>
        <w:t>»</w:t>
      </w:r>
    </w:p>
    <w:p w14:paraId="709DA249" w14:textId="77777777" w:rsidR="002B1BDB" w:rsidRPr="003A0464" w:rsidRDefault="002B1BDB" w:rsidP="00716E53">
      <w:pPr>
        <w:ind w:firstLine="708"/>
        <w:jc w:val="both"/>
        <w:rPr>
          <w:rFonts w:cstheme="minorHAnsi"/>
        </w:rPr>
      </w:pPr>
    </w:p>
    <w:p w14:paraId="6A67CCE4" w14:textId="5BB77365" w:rsidR="008357E4" w:rsidRPr="003A0464" w:rsidRDefault="008357E4" w:rsidP="002B1BDB">
      <w:pPr>
        <w:ind w:firstLine="708"/>
        <w:jc w:val="both"/>
        <w:rPr>
          <w:rFonts w:cstheme="minorHAnsi"/>
        </w:rPr>
      </w:pPr>
      <w:r w:rsidRPr="003A0464">
        <w:rPr>
          <w:rFonts w:cstheme="minorHAnsi"/>
        </w:rPr>
        <w:t>Компания «Валеско» была создана в начале 2007 года и сегодня известна на рынке как динамично развивающаяся группа компаний</w:t>
      </w:r>
      <w:r w:rsidR="00712222" w:rsidRPr="003A0464">
        <w:rPr>
          <w:rFonts w:cstheme="minorHAnsi"/>
        </w:rPr>
        <w:t>,</w:t>
      </w:r>
      <w:r w:rsidRPr="003A0464">
        <w:rPr>
          <w:rFonts w:cstheme="minorHAnsi"/>
        </w:rPr>
        <w:t xml:space="preserve"> </w:t>
      </w:r>
      <w:r w:rsidR="00712222" w:rsidRPr="003A0464">
        <w:rPr>
          <w:rFonts w:cstheme="minorHAnsi"/>
        </w:rPr>
        <w:t xml:space="preserve">объединенных под брендом VALESCO, </w:t>
      </w:r>
      <w:r w:rsidRPr="003A0464">
        <w:rPr>
          <w:rFonts w:cstheme="minorHAnsi"/>
        </w:rPr>
        <w:t>с более</w:t>
      </w:r>
      <w:r w:rsidR="00712222" w:rsidRPr="003A0464">
        <w:rPr>
          <w:rFonts w:cstheme="minorHAnsi"/>
        </w:rPr>
        <w:t>,</w:t>
      </w:r>
      <w:r w:rsidRPr="003A0464">
        <w:rPr>
          <w:rFonts w:cstheme="minorHAnsi"/>
        </w:rPr>
        <w:t xml:space="preserve"> чем десятилетней историей. Техническую эксплуатацию зданий и управление недвижимостью в составе группы осуществляют ООО «ВАЛЕСКО-СЕРВИС» и ООО «ВАЛЕСКО-ФМ», работы по всем видам уборки помещений, на прилегающей территории и промышленному альпинизму ведет ООО «ВАЛЕСКО-КЛИНИНГ».</w:t>
      </w:r>
      <w:r w:rsidR="002B1BDB" w:rsidRPr="003A0464">
        <w:rPr>
          <w:rFonts w:cstheme="minorHAnsi"/>
        </w:rPr>
        <w:t xml:space="preserve"> </w:t>
      </w:r>
      <w:r w:rsidRPr="003A0464">
        <w:rPr>
          <w:rFonts w:cstheme="minorHAnsi"/>
        </w:rPr>
        <w:t xml:space="preserve">Квалифицированный инженерный и управленческий персонал, накопивший огромный опыт обслуживания крупных объектов класса А и В, позволяет оказывать услуги по управлению недвижимостью с беспрецедентно высоким уровнем качества. </w:t>
      </w:r>
    </w:p>
    <w:p w14:paraId="2B2C4921" w14:textId="77777777" w:rsidR="00716E53" w:rsidRPr="003A0464" w:rsidRDefault="00716E53" w:rsidP="00716E53">
      <w:pPr>
        <w:ind w:firstLine="708"/>
        <w:jc w:val="both"/>
        <w:rPr>
          <w:rFonts w:cstheme="minorHAnsi"/>
        </w:rPr>
      </w:pPr>
    </w:p>
    <w:p w14:paraId="5CFE4BF5" w14:textId="77777777" w:rsidR="008357E4" w:rsidRPr="003A0464" w:rsidRDefault="008357E4" w:rsidP="00716E53">
      <w:pPr>
        <w:ind w:firstLine="708"/>
        <w:jc w:val="both"/>
        <w:rPr>
          <w:rFonts w:cstheme="minorHAnsi"/>
          <w:u w:val="single"/>
        </w:rPr>
      </w:pPr>
      <w:r w:rsidRPr="003A0464">
        <w:rPr>
          <w:rFonts w:cstheme="minorHAnsi"/>
          <w:u w:val="single"/>
        </w:rPr>
        <w:t xml:space="preserve">Наши конкурентные преимущества: </w:t>
      </w:r>
    </w:p>
    <w:p w14:paraId="7CA77020" w14:textId="77777777" w:rsidR="00FE47AC" w:rsidRPr="003A0464" w:rsidRDefault="00FE47AC" w:rsidP="00716E53">
      <w:pPr>
        <w:ind w:firstLine="708"/>
        <w:jc w:val="both"/>
        <w:rPr>
          <w:rFonts w:cstheme="minorHAnsi"/>
        </w:rPr>
      </w:pPr>
    </w:p>
    <w:p w14:paraId="22B4CF19" w14:textId="51D85729" w:rsidR="008357E4" w:rsidRPr="003A0464" w:rsidRDefault="008357E4" w:rsidP="0098599B">
      <w:pPr>
        <w:ind w:left="705" w:hanging="705"/>
        <w:jc w:val="both"/>
        <w:rPr>
          <w:rFonts w:cstheme="minorHAnsi"/>
        </w:rPr>
      </w:pPr>
      <w:r w:rsidRPr="003A0464">
        <w:rPr>
          <w:rFonts w:cstheme="minorHAnsi"/>
        </w:rPr>
        <w:t>1)</w:t>
      </w:r>
      <w:r w:rsidRPr="003A0464">
        <w:rPr>
          <w:rFonts w:cstheme="minorHAnsi"/>
        </w:rPr>
        <w:tab/>
        <w:t>Высокий профессионализм и глубокие знания в области технического обслуживания оборудования и инженерных систем здания</w:t>
      </w:r>
    </w:p>
    <w:p w14:paraId="016BDC4C" w14:textId="5BB26E23" w:rsidR="00A730EE" w:rsidRPr="003A0464" w:rsidRDefault="00700836" w:rsidP="00BE4451">
      <w:pPr>
        <w:ind w:left="705" w:hanging="705"/>
        <w:jc w:val="both"/>
        <w:rPr>
          <w:rFonts w:cstheme="minorHAnsi"/>
        </w:rPr>
      </w:pPr>
      <w:r w:rsidRPr="003A0464">
        <w:rPr>
          <w:rFonts w:cstheme="minorHAnsi"/>
        </w:rPr>
        <w:t>2)</w:t>
      </w:r>
      <w:r w:rsidRPr="003A0464">
        <w:rPr>
          <w:rFonts w:cstheme="minorHAnsi"/>
        </w:rPr>
        <w:tab/>
        <w:t>Внедрение</w:t>
      </w:r>
      <w:r w:rsidR="008357E4" w:rsidRPr="003A0464">
        <w:rPr>
          <w:rFonts w:cstheme="minorHAnsi"/>
        </w:rPr>
        <w:t xml:space="preserve"> </w:t>
      </w:r>
      <w:r w:rsidRPr="003A0464">
        <w:rPr>
          <w:rFonts w:cstheme="minorHAnsi"/>
        </w:rPr>
        <w:t>доступных и</w:t>
      </w:r>
      <w:r w:rsidR="008B7424" w:rsidRPr="003A0464">
        <w:rPr>
          <w:rFonts w:cstheme="minorHAnsi"/>
        </w:rPr>
        <w:t xml:space="preserve"> доказавших свою эффективность </w:t>
      </w:r>
      <w:r w:rsidR="008357E4" w:rsidRPr="003A0464">
        <w:rPr>
          <w:rFonts w:cstheme="minorHAnsi"/>
        </w:rPr>
        <w:t>инн</w:t>
      </w:r>
      <w:r w:rsidR="00FE47AC" w:rsidRPr="003A0464">
        <w:rPr>
          <w:rFonts w:cstheme="minorHAnsi"/>
        </w:rPr>
        <w:t>овационных технологий и уникальных</w:t>
      </w:r>
      <w:r w:rsidR="008357E4" w:rsidRPr="003A0464">
        <w:rPr>
          <w:rFonts w:cstheme="minorHAnsi"/>
        </w:rPr>
        <w:t xml:space="preserve"> научных разработок</w:t>
      </w:r>
      <w:r w:rsidR="00FE47AC" w:rsidRPr="003A0464">
        <w:rPr>
          <w:rFonts w:cstheme="minorHAnsi"/>
        </w:rPr>
        <w:t xml:space="preserve">: </w:t>
      </w:r>
    </w:p>
    <w:p w14:paraId="0D79A470" w14:textId="7394B168" w:rsidR="008357E4" w:rsidRPr="003A0464" w:rsidRDefault="00A730EE" w:rsidP="008B7424">
      <w:pPr>
        <w:ind w:left="709"/>
        <w:jc w:val="both"/>
        <w:rPr>
          <w:rFonts w:cstheme="minorHAnsi"/>
        </w:rPr>
      </w:pPr>
      <w:r w:rsidRPr="003A0464">
        <w:rPr>
          <w:rFonts w:cstheme="minorHAnsi"/>
        </w:rPr>
        <w:t xml:space="preserve">- </w:t>
      </w:r>
      <w:r w:rsidR="00FE47AC" w:rsidRPr="003A0464">
        <w:rPr>
          <w:rFonts w:cstheme="minorHAnsi"/>
        </w:rPr>
        <w:t xml:space="preserve">оптимизация освещения с </w:t>
      </w:r>
      <w:r w:rsidRPr="003A0464">
        <w:rPr>
          <w:rFonts w:cstheme="minorHAnsi"/>
        </w:rPr>
        <w:t>экономическим обоснованием повышения эго эффективности;</w:t>
      </w:r>
    </w:p>
    <w:p w14:paraId="67762A43" w14:textId="77206BF0" w:rsidR="00A730EE" w:rsidRPr="003A0464" w:rsidRDefault="00A730EE" w:rsidP="008B7424">
      <w:pPr>
        <w:ind w:left="709"/>
        <w:jc w:val="both"/>
        <w:rPr>
          <w:rFonts w:cstheme="minorHAnsi"/>
        </w:rPr>
      </w:pPr>
      <w:r w:rsidRPr="003A0464">
        <w:rPr>
          <w:rFonts w:cstheme="minorHAnsi"/>
        </w:rPr>
        <w:t xml:space="preserve">- </w:t>
      </w:r>
      <w:r w:rsidR="008B7424" w:rsidRPr="003A0464">
        <w:rPr>
          <w:rFonts w:cstheme="minorHAnsi"/>
        </w:rPr>
        <w:t xml:space="preserve">   </w:t>
      </w:r>
      <w:r w:rsidRPr="003A0464">
        <w:rPr>
          <w:rFonts w:cstheme="minorHAnsi"/>
        </w:rPr>
        <w:t>передовые системы безопасности с технологией распознавания лиц;</w:t>
      </w:r>
    </w:p>
    <w:p w14:paraId="0F40D1FA" w14:textId="0F4FE48C" w:rsidR="00A730EE" w:rsidRPr="003A0464" w:rsidRDefault="008B7424" w:rsidP="008B7424">
      <w:pPr>
        <w:ind w:left="709"/>
        <w:jc w:val="both"/>
        <w:rPr>
          <w:rFonts w:cstheme="minorHAnsi"/>
        </w:rPr>
      </w:pPr>
      <w:r w:rsidRPr="003A0464">
        <w:rPr>
          <w:rFonts w:cstheme="minorHAnsi"/>
        </w:rPr>
        <w:t xml:space="preserve">- </w:t>
      </w:r>
      <w:r w:rsidR="00A730EE" w:rsidRPr="003A0464">
        <w:rPr>
          <w:rFonts w:cstheme="minorHAnsi"/>
        </w:rPr>
        <w:t>применение искусственного интеллекта для анализа и управления потоками посетителей, передвижения товаров и работы персонала в целях повышения эко</w:t>
      </w:r>
      <w:r w:rsidRPr="003A0464">
        <w:rPr>
          <w:rFonts w:cstheme="minorHAnsi"/>
        </w:rPr>
        <w:t>номической эффективности</w:t>
      </w:r>
      <w:r w:rsidR="00A730EE" w:rsidRPr="003A0464">
        <w:rPr>
          <w:rFonts w:cstheme="minorHAnsi"/>
        </w:rPr>
        <w:t xml:space="preserve"> бизнеса</w:t>
      </w:r>
      <w:r w:rsidRPr="003A0464">
        <w:rPr>
          <w:rFonts w:cstheme="minorHAnsi"/>
        </w:rPr>
        <w:t>, в том числе и арендных отношений;</w:t>
      </w:r>
    </w:p>
    <w:p w14:paraId="62B7C757" w14:textId="31D9D6C4" w:rsidR="00A730EE" w:rsidRPr="003A0464" w:rsidRDefault="00A730EE" w:rsidP="008B7424">
      <w:pPr>
        <w:ind w:left="709"/>
        <w:jc w:val="both"/>
        <w:rPr>
          <w:rFonts w:cstheme="minorHAnsi"/>
        </w:rPr>
      </w:pPr>
      <w:r w:rsidRPr="003A0464">
        <w:rPr>
          <w:rFonts w:cstheme="minorHAnsi"/>
        </w:rPr>
        <w:t xml:space="preserve">- </w:t>
      </w:r>
      <w:r w:rsidR="008B7424" w:rsidRPr="003A0464">
        <w:rPr>
          <w:rFonts w:cstheme="minorHAnsi"/>
        </w:rPr>
        <w:t xml:space="preserve"> </w:t>
      </w:r>
      <w:r w:rsidRPr="003A0464">
        <w:rPr>
          <w:rFonts w:cstheme="minorHAnsi"/>
        </w:rPr>
        <w:t>готовые высокотехнологичные решения для торговых центров, офисных зданий и складов</w:t>
      </w:r>
    </w:p>
    <w:p w14:paraId="0EA61290" w14:textId="77777777" w:rsidR="008357E4" w:rsidRPr="003A0464" w:rsidRDefault="008357E4" w:rsidP="00716E53">
      <w:pPr>
        <w:jc w:val="both"/>
        <w:rPr>
          <w:rFonts w:cstheme="minorHAnsi"/>
        </w:rPr>
      </w:pPr>
      <w:r w:rsidRPr="003A0464">
        <w:rPr>
          <w:rFonts w:cstheme="minorHAnsi"/>
        </w:rPr>
        <w:t>3)</w:t>
      </w:r>
      <w:r w:rsidRPr="003A0464">
        <w:rPr>
          <w:rFonts w:cstheme="minorHAnsi"/>
        </w:rPr>
        <w:tab/>
        <w:t>Экологичность</w:t>
      </w:r>
    </w:p>
    <w:p w14:paraId="1422E8CB" w14:textId="77777777" w:rsidR="008357E4" w:rsidRPr="003A0464" w:rsidRDefault="008357E4" w:rsidP="00716E53">
      <w:pPr>
        <w:jc w:val="both"/>
        <w:rPr>
          <w:rFonts w:cstheme="minorHAnsi"/>
        </w:rPr>
      </w:pPr>
      <w:r w:rsidRPr="003A0464">
        <w:rPr>
          <w:rFonts w:cstheme="minorHAnsi"/>
        </w:rPr>
        <w:t>4)</w:t>
      </w:r>
      <w:r w:rsidRPr="003A0464">
        <w:rPr>
          <w:rFonts w:cstheme="minorHAnsi"/>
        </w:rPr>
        <w:tab/>
        <w:t>Конкурентноспособная стоимость работ и гибкая ценовая политика</w:t>
      </w:r>
    </w:p>
    <w:p w14:paraId="1A497C5B" w14:textId="77777777" w:rsidR="008357E4" w:rsidRPr="003A0464" w:rsidRDefault="008357E4" w:rsidP="00716E53">
      <w:pPr>
        <w:jc w:val="both"/>
        <w:rPr>
          <w:rFonts w:cstheme="minorHAnsi"/>
        </w:rPr>
      </w:pPr>
      <w:r w:rsidRPr="003A0464">
        <w:rPr>
          <w:rFonts w:cstheme="minorHAnsi"/>
        </w:rPr>
        <w:t>5)</w:t>
      </w:r>
      <w:r w:rsidRPr="003A0464">
        <w:rPr>
          <w:rFonts w:cstheme="minorHAnsi"/>
        </w:rPr>
        <w:tab/>
        <w:t xml:space="preserve">Высокая надежность </w:t>
      </w:r>
    </w:p>
    <w:p w14:paraId="103462EA" w14:textId="77777777" w:rsidR="008357E4" w:rsidRPr="003A0464" w:rsidRDefault="008357E4" w:rsidP="00716E53">
      <w:pPr>
        <w:jc w:val="both"/>
        <w:rPr>
          <w:rFonts w:cstheme="minorHAnsi"/>
        </w:rPr>
      </w:pPr>
      <w:r w:rsidRPr="003A0464">
        <w:rPr>
          <w:rFonts w:cstheme="minorHAnsi"/>
        </w:rPr>
        <w:t>6)</w:t>
      </w:r>
      <w:r w:rsidRPr="003A0464">
        <w:rPr>
          <w:rFonts w:cstheme="minorHAnsi"/>
        </w:rPr>
        <w:tab/>
        <w:t>Оптимально выстроенная коммуникация с клиентом</w:t>
      </w:r>
    </w:p>
    <w:p w14:paraId="44C352CB" w14:textId="77777777" w:rsidR="008357E4" w:rsidRPr="003A0464" w:rsidRDefault="008357E4" w:rsidP="00716E53">
      <w:pPr>
        <w:jc w:val="both"/>
        <w:rPr>
          <w:rFonts w:cstheme="minorHAnsi"/>
        </w:rPr>
      </w:pPr>
      <w:r w:rsidRPr="003A0464">
        <w:rPr>
          <w:rFonts w:cstheme="minorHAnsi"/>
        </w:rPr>
        <w:t>7)</w:t>
      </w:r>
      <w:r w:rsidRPr="003A0464">
        <w:rPr>
          <w:rFonts w:cstheme="minorHAnsi"/>
        </w:rPr>
        <w:tab/>
        <w:t>Прозрачность отчетности</w:t>
      </w:r>
    </w:p>
    <w:p w14:paraId="144C20E6" w14:textId="77777777" w:rsidR="008357E4" w:rsidRPr="003A0464" w:rsidRDefault="008357E4" w:rsidP="0098599B">
      <w:pPr>
        <w:ind w:left="705" w:hanging="705"/>
        <w:jc w:val="both"/>
        <w:rPr>
          <w:rFonts w:cstheme="minorHAnsi"/>
        </w:rPr>
      </w:pPr>
      <w:r w:rsidRPr="003A0464">
        <w:rPr>
          <w:rFonts w:cstheme="minorHAnsi"/>
        </w:rPr>
        <w:t>8)</w:t>
      </w:r>
      <w:r w:rsidRPr="003A0464">
        <w:rPr>
          <w:rFonts w:cstheme="minorHAnsi"/>
        </w:rPr>
        <w:tab/>
        <w:t>Индивидуальные программы комплексного обслуживания с учетом особенностей каждого объекта</w:t>
      </w:r>
    </w:p>
    <w:p w14:paraId="4796C14A" w14:textId="19CB8D4D" w:rsidR="008357E4" w:rsidRPr="003A0464" w:rsidRDefault="008357E4" w:rsidP="00716E53">
      <w:pPr>
        <w:jc w:val="both"/>
        <w:rPr>
          <w:rFonts w:cstheme="minorHAnsi"/>
        </w:rPr>
      </w:pPr>
      <w:r w:rsidRPr="003A0464">
        <w:rPr>
          <w:rFonts w:cstheme="minorHAnsi"/>
        </w:rPr>
        <w:t>9)</w:t>
      </w:r>
      <w:r w:rsidRPr="003A0464">
        <w:rPr>
          <w:rFonts w:cstheme="minorHAnsi"/>
        </w:rPr>
        <w:tab/>
        <w:t>Наличие центральной круглосуточной диспетчерской службы и аварийн</w:t>
      </w:r>
      <w:r w:rsidR="00712222" w:rsidRPr="003A0464">
        <w:rPr>
          <w:rFonts w:cstheme="minorHAnsi"/>
        </w:rPr>
        <w:t>ой</w:t>
      </w:r>
      <w:r w:rsidRPr="003A0464">
        <w:rPr>
          <w:rFonts w:cstheme="minorHAnsi"/>
        </w:rPr>
        <w:t xml:space="preserve"> бригад</w:t>
      </w:r>
      <w:r w:rsidR="00712222" w:rsidRPr="003A0464">
        <w:rPr>
          <w:rFonts w:cstheme="minorHAnsi"/>
        </w:rPr>
        <w:t>ы</w:t>
      </w:r>
    </w:p>
    <w:p w14:paraId="7D821463" w14:textId="30F88AAE" w:rsidR="008357E4" w:rsidRPr="003A0464" w:rsidRDefault="008357E4" w:rsidP="00716E53">
      <w:pPr>
        <w:jc w:val="both"/>
        <w:rPr>
          <w:rFonts w:cstheme="minorHAnsi"/>
        </w:rPr>
      </w:pPr>
      <w:r w:rsidRPr="003A0464">
        <w:rPr>
          <w:rFonts w:cstheme="minorHAnsi"/>
        </w:rPr>
        <w:t>10)</w:t>
      </w:r>
      <w:r w:rsidRPr="003A0464">
        <w:rPr>
          <w:rFonts w:cstheme="minorHAnsi"/>
        </w:rPr>
        <w:tab/>
        <w:t>Безупречная деловая репутация</w:t>
      </w:r>
      <w:r w:rsidR="00712222" w:rsidRPr="003A0464">
        <w:rPr>
          <w:rFonts w:cstheme="minorHAnsi"/>
        </w:rPr>
        <w:t>.</w:t>
      </w:r>
    </w:p>
    <w:p w14:paraId="0255185F" w14:textId="77777777" w:rsidR="00716E53" w:rsidRPr="003A0464" w:rsidRDefault="00716E53" w:rsidP="00716E53">
      <w:pPr>
        <w:jc w:val="both"/>
        <w:rPr>
          <w:rFonts w:cstheme="minorHAnsi"/>
        </w:rPr>
      </w:pPr>
    </w:p>
    <w:p w14:paraId="1594B879" w14:textId="74B39BC1" w:rsidR="008357E4" w:rsidRPr="003A0464" w:rsidRDefault="008357E4" w:rsidP="00716E53">
      <w:pPr>
        <w:ind w:firstLine="708"/>
        <w:jc w:val="both"/>
        <w:rPr>
          <w:rFonts w:cstheme="minorHAnsi"/>
        </w:rPr>
      </w:pPr>
      <w:r w:rsidRPr="003A0464">
        <w:rPr>
          <w:rFonts w:cstheme="minorHAnsi"/>
        </w:rPr>
        <w:t>Услуги по управлению недвижимостью, предоставляемые Группой компаний «Валеско», позволяют нашим клиентам оперативно, с выгодой и высоким качеством удовлетворить все возникающие потребности, связанные с</w:t>
      </w:r>
      <w:r w:rsidR="00712222" w:rsidRPr="003A0464">
        <w:rPr>
          <w:rFonts w:cstheme="minorHAnsi"/>
        </w:rPr>
        <w:t xml:space="preserve"> содержанием и</w:t>
      </w:r>
      <w:r w:rsidRPr="003A0464">
        <w:rPr>
          <w:rFonts w:cstheme="minorHAnsi"/>
        </w:rPr>
        <w:t xml:space="preserve"> эксплуатацией объекта. В настоящее время мы работаем с заказчиками по </w:t>
      </w:r>
      <w:r w:rsidR="005F7B4D" w:rsidRPr="003A0464">
        <w:rPr>
          <w:rFonts w:cstheme="minorHAnsi"/>
        </w:rPr>
        <w:t>следующим</w:t>
      </w:r>
      <w:r w:rsidRPr="003A0464">
        <w:rPr>
          <w:rFonts w:cstheme="minorHAnsi"/>
        </w:rPr>
        <w:t xml:space="preserve"> основным направлениям:</w:t>
      </w:r>
    </w:p>
    <w:p w14:paraId="0575CA23" w14:textId="77777777" w:rsidR="00716E53" w:rsidRPr="003A0464" w:rsidRDefault="00716E53" w:rsidP="00716E53">
      <w:pPr>
        <w:ind w:firstLine="708"/>
        <w:jc w:val="both"/>
        <w:rPr>
          <w:rFonts w:cstheme="minorHAnsi"/>
        </w:rPr>
      </w:pPr>
    </w:p>
    <w:p w14:paraId="351250DD" w14:textId="4F039382" w:rsidR="008357E4" w:rsidRPr="003A0464" w:rsidRDefault="008357E4" w:rsidP="00716E53">
      <w:pPr>
        <w:jc w:val="both"/>
        <w:rPr>
          <w:rFonts w:cstheme="minorHAnsi"/>
        </w:rPr>
      </w:pPr>
      <w:r w:rsidRPr="003A0464">
        <w:rPr>
          <w:rFonts w:cstheme="minorHAnsi"/>
        </w:rPr>
        <w:t>1)</w:t>
      </w:r>
      <w:r w:rsidRPr="003A0464">
        <w:rPr>
          <w:rFonts w:cstheme="minorHAnsi"/>
        </w:rPr>
        <w:tab/>
        <w:t>Техниче</w:t>
      </w:r>
      <w:r w:rsidR="003134D1" w:rsidRPr="003A0464">
        <w:rPr>
          <w:rFonts w:cstheme="minorHAnsi"/>
        </w:rPr>
        <w:t>ская эксплуатация</w:t>
      </w:r>
      <w:r w:rsidR="0098599B" w:rsidRPr="003A0464">
        <w:rPr>
          <w:rFonts w:cstheme="minorHAnsi"/>
        </w:rPr>
        <w:t xml:space="preserve"> зданий</w:t>
      </w:r>
      <w:r w:rsidR="003134D1" w:rsidRPr="003A0464">
        <w:rPr>
          <w:rFonts w:cstheme="minorHAnsi"/>
        </w:rPr>
        <w:t xml:space="preserve">, в том числе: </w:t>
      </w:r>
      <w:r w:rsidR="0098599B" w:rsidRPr="003A0464">
        <w:rPr>
          <w:rFonts w:cstheme="minorHAnsi"/>
        </w:rPr>
        <w:t xml:space="preserve">технический аудит, </w:t>
      </w:r>
      <w:r w:rsidR="003134D1" w:rsidRPr="003A0464">
        <w:rPr>
          <w:rFonts w:cstheme="minorHAnsi"/>
        </w:rPr>
        <w:t xml:space="preserve">сопровождение проектов, приемка </w:t>
      </w:r>
      <w:r w:rsidR="00712222" w:rsidRPr="003A0464">
        <w:rPr>
          <w:rFonts w:cstheme="minorHAnsi"/>
        </w:rPr>
        <w:t xml:space="preserve">зданий </w:t>
      </w:r>
      <w:r w:rsidR="003134D1" w:rsidRPr="003A0464">
        <w:rPr>
          <w:rFonts w:cstheme="minorHAnsi"/>
        </w:rPr>
        <w:t>в эксплуатацию, к</w:t>
      </w:r>
      <w:r w:rsidRPr="003A0464">
        <w:rPr>
          <w:rFonts w:cstheme="minorHAnsi"/>
        </w:rPr>
        <w:t>омплексное обслуживание инженерных систем здания.</w:t>
      </w:r>
    </w:p>
    <w:p w14:paraId="1AB4F3E5" w14:textId="0258BA4A" w:rsidR="008357E4" w:rsidRPr="003A0464" w:rsidRDefault="0098599B" w:rsidP="00716E53">
      <w:pPr>
        <w:jc w:val="both"/>
        <w:rPr>
          <w:rFonts w:cstheme="minorHAnsi"/>
        </w:rPr>
      </w:pPr>
      <w:r w:rsidRPr="003A0464">
        <w:rPr>
          <w:rFonts w:cstheme="minorHAnsi"/>
        </w:rPr>
        <w:t>2</w:t>
      </w:r>
      <w:r w:rsidR="003134D1" w:rsidRPr="003A0464">
        <w:rPr>
          <w:rFonts w:cstheme="minorHAnsi"/>
        </w:rPr>
        <w:t>)</w:t>
      </w:r>
      <w:r w:rsidR="003134D1" w:rsidRPr="003A0464">
        <w:rPr>
          <w:rFonts w:cstheme="minorHAnsi"/>
        </w:rPr>
        <w:tab/>
        <w:t>Клининг, в том числе: к</w:t>
      </w:r>
      <w:r w:rsidR="008357E4" w:rsidRPr="003A0464">
        <w:rPr>
          <w:rFonts w:cstheme="minorHAnsi"/>
        </w:rPr>
        <w:t>омплексная уборка помещений</w:t>
      </w:r>
      <w:r w:rsidR="003134D1" w:rsidRPr="003A0464">
        <w:rPr>
          <w:rFonts w:cstheme="minorHAnsi"/>
        </w:rPr>
        <w:t>, у</w:t>
      </w:r>
      <w:r w:rsidR="008357E4" w:rsidRPr="003A0464">
        <w:rPr>
          <w:rFonts w:cstheme="minorHAnsi"/>
        </w:rPr>
        <w:t>борка после строительства</w:t>
      </w:r>
      <w:r w:rsidR="003134D1" w:rsidRPr="003A0464">
        <w:rPr>
          <w:rFonts w:cstheme="minorHAnsi"/>
        </w:rPr>
        <w:t>, у</w:t>
      </w:r>
      <w:r w:rsidR="008357E4" w:rsidRPr="003A0464">
        <w:rPr>
          <w:rFonts w:cstheme="minorHAnsi"/>
        </w:rPr>
        <w:t>борка прилегающей территории</w:t>
      </w:r>
      <w:r w:rsidR="003134D1" w:rsidRPr="003A0464">
        <w:rPr>
          <w:rFonts w:cstheme="minorHAnsi"/>
        </w:rPr>
        <w:t>, с</w:t>
      </w:r>
      <w:r w:rsidR="008357E4" w:rsidRPr="003A0464">
        <w:rPr>
          <w:rFonts w:cstheme="minorHAnsi"/>
        </w:rPr>
        <w:t>пециализированные работы</w:t>
      </w:r>
      <w:r w:rsidR="003134D1" w:rsidRPr="003A0464">
        <w:rPr>
          <w:rFonts w:cstheme="minorHAnsi"/>
        </w:rPr>
        <w:t>, у</w:t>
      </w:r>
      <w:r w:rsidR="008357E4" w:rsidRPr="003A0464">
        <w:rPr>
          <w:rFonts w:cstheme="minorHAnsi"/>
        </w:rPr>
        <w:t>слуги кофе-леди</w:t>
      </w:r>
      <w:r w:rsidR="003134D1" w:rsidRPr="003A0464">
        <w:rPr>
          <w:rFonts w:cstheme="minorHAnsi"/>
        </w:rPr>
        <w:t>, в</w:t>
      </w:r>
      <w:r w:rsidR="008357E4" w:rsidRPr="003A0464">
        <w:rPr>
          <w:rFonts w:cstheme="minorHAnsi"/>
        </w:rPr>
        <w:t>ывоз и утилизация ТБО</w:t>
      </w:r>
      <w:r w:rsidR="003134D1" w:rsidRPr="003A0464">
        <w:rPr>
          <w:rFonts w:cstheme="minorHAnsi"/>
        </w:rPr>
        <w:t>, в</w:t>
      </w:r>
      <w:r w:rsidR="008357E4" w:rsidRPr="003A0464">
        <w:rPr>
          <w:rFonts w:cstheme="minorHAnsi"/>
        </w:rPr>
        <w:t>ывоз снега</w:t>
      </w:r>
      <w:r w:rsidR="003134D1" w:rsidRPr="003A0464">
        <w:rPr>
          <w:rFonts w:cstheme="minorHAnsi"/>
        </w:rPr>
        <w:t>, п</w:t>
      </w:r>
      <w:r w:rsidR="008357E4" w:rsidRPr="003A0464">
        <w:rPr>
          <w:rFonts w:cstheme="minorHAnsi"/>
        </w:rPr>
        <w:t>ромышленный альпинизм</w:t>
      </w:r>
      <w:r w:rsidR="003134D1" w:rsidRPr="003A0464">
        <w:rPr>
          <w:rFonts w:cstheme="minorHAnsi"/>
        </w:rPr>
        <w:t>, д</w:t>
      </w:r>
      <w:r w:rsidR="008357E4" w:rsidRPr="003A0464">
        <w:rPr>
          <w:rFonts w:cstheme="minorHAnsi"/>
        </w:rPr>
        <w:t>езинфекция, дезинсекция и дератизация</w:t>
      </w:r>
      <w:r w:rsidR="003134D1" w:rsidRPr="003A0464">
        <w:rPr>
          <w:rFonts w:cstheme="minorHAnsi"/>
        </w:rPr>
        <w:t>.</w:t>
      </w:r>
    </w:p>
    <w:p w14:paraId="2AFD6837" w14:textId="77777777" w:rsidR="00716E53" w:rsidRPr="003A0464" w:rsidRDefault="00716E53" w:rsidP="00716E53">
      <w:pPr>
        <w:jc w:val="both"/>
        <w:rPr>
          <w:rFonts w:cstheme="minorHAnsi"/>
        </w:rPr>
      </w:pPr>
    </w:p>
    <w:p w14:paraId="5693DF85" w14:textId="61C7AC32" w:rsidR="00716E53" w:rsidRPr="003A0464" w:rsidRDefault="008357E4" w:rsidP="00716E53">
      <w:pPr>
        <w:ind w:firstLine="708"/>
        <w:jc w:val="both"/>
        <w:rPr>
          <w:rFonts w:cstheme="minorHAnsi"/>
        </w:rPr>
      </w:pPr>
      <w:r w:rsidRPr="003A0464">
        <w:rPr>
          <w:rFonts w:cstheme="minorHAnsi"/>
        </w:rPr>
        <w:t xml:space="preserve">Среди </w:t>
      </w:r>
      <w:r w:rsidR="00AA3C71" w:rsidRPr="003A0464">
        <w:rPr>
          <w:rFonts w:cstheme="minorHAnsi"/>
        </w:rPr>
        <w:t>клиентов</w:t>
      </w:r>
      <w:r w:rsidRPr="003A0464">
        <w:rPr>
          <w:rFonts w:cstheme="minorHAnsi"/>
        </w:rPr>
        <w:t xml:space="preserve"> ГК «Валеско»</w:t>
      </w:r>
      <w:r w:rsidR="00AA3C71" w:rsidRPr="003A0464">
        <w:rPr>
          <w:rFonts w:cstheme="minorHAnsi"/>
        </w:rPr>
        <w:t xml:space="preserve"> -</w:t>
      </w:r>
      <w:r w:rsidRPr="003A0464">
        <w:rPr>
          <w:rFonts w:cstheme="minorHAnsi"/>
        </w:rPr>
        <w:t xml:space="preserve"> АО «Райффайзенбанк», АО ВТБ Капитал, ГК «Медси», </w:t>
      </w:r>
      <w:r w:rsidR="00AA3C71" w:rsidRPr="003A0464">
        <w:rPr>
          <w:rFonts w:cstheme="minorHAnsi"/>
        </w:rPr>
        <w:t xml:space="preserve">Высшая Школа Экономики, </w:t>
      </w:r>
      <w:r w:rsidRPr="003A0464">
        <w:rPr>
          <w:rFonts w:cstheme="minorHAnsi"/>
        </w:rPr>
        <w:t xml:space="preserve">МВК </w:t>
      </w:r>
      <w:r w:rsidR="005F7B4D" w:rsidRPr="003A0464">
        <w:rPr>
          <w:rFonts w:cstheme="minorHAnsi"/>
        </w:rPr>
        <w:t>«</w:t>
      </w:r>
      <w:r w:rsidRPr="003A0464">
        <w:rPr>
          <w:rFonts w:cstheme="minorHAnsi"/>
        </w:rPr>
        <w:t>Новый Иерусалим</w:t>
      </w:r>
      <w:r w:rsidR="005F7B4D" w:rsidRPr="003A0464">
        <w:rPr>
          <w:rFonts w:cstheme="minorHAnsi"/>
        </w:rPr>
        <w:t>»,</w:t>
      </w:r>
      <w:r w:rsidRPr="003A0464">
        <w:rPr>
          <w:rFonts w:cstheme="minorHAnsi"/>
        </w:rPr>
        <w:t xml:space="preserve"> </w:t>
      </w:r>
      <w:r w:rsidR="00AA3C71" w:rsidRPr="003A0464">
        <w:rPr>
          <w:rFonts w:cstheme="minorHAnsi"/>
        </w:rPr>
        <w:t xml:space="preserve">Банк «Траст», </w:t>
      </w:r>
      <w:r w:rsidRPr="003A0464">
        <w:rPr>
          <w:rFonts w:cstheme="minorHAnsi"/>
        </w:rPr>
        <w:t>Завод «</w:t>
      </w:r>
      <w:proofErr w:type="spellStart"/>
      <w:r w:rsidRPr="003A0464">
        <w:rPr>
          <w:rFonts w:cstheme="minorHAnsi"/>
        </w:rPr>
        <w:t>Фармалакт</w:t>
      </w:r>
      <w:proofErr w:type="spellEnd"/>
      <w:r w:rsidRPr="003A0464">
        <w:rPr>
          <w:rFonts w:cstheme="minorHAnsi"/>
        </w:rPr>
        <w:t xml:space="preserve">» в Московской области, </w:t>
      </w:r>
      <w:proofErr w:type="spellStart"/>
      <w:r w:rsidR="0098599B" w:rsidRPr="003A0464">
        <w:rPr>
          <w:rFonts w:cstheme="minorHAnsi"/>
        </w:rPr>
        <w:t>офисно</w:t>
      </w:r>
      <w:proofErr w:type="spellEnd"/>
      <w:r w:rsidR="0098599B" w:rsidRPr="003A0464">
        <w:rPr>
          <w:rFonts w:cstheme="minorHAnsi"/>
        </w:rPr>
        <w:t>-производственный комплекс</w:t>
      </w:r>
      <w:r w:rsidRPr="003A0464">
        <w:rPr>
          <w:rFonts w:cstheme="minorHAnsi"/>
        </w:rPr>
        <w:t xml:space="preserve"> компании «</w:t>
      </w:r>
      <w:proofErr w:type="spellStart"/>
      <w:r w:rsidRPr="003A0464">
        <w:rPr>
          <w:rFonts w:cstheme="minorHAnsi"/>
        </w:rPr>
        <w:t>Айкрафт</w:t>
      </w:r>
      <w:proofErr w:type="spellEnd"/>
      <w:r w:rsidRPr="003A0464">
        <w:rPr>
          <w:rFonts w:cstheme="minorHAnsi"/>
        </w:rPr>
        <w:t>», спортивные клубы «</w:t>
      </w:r>
      <w:proofErr w:type="spellStart"/>
      <w:r w:rsidRPr="003A0464">
        <w:rPr>
          <w:rFonts w:cstheme="minorHAnsi"/>
        </w:rPr>
        <w:t>Fitness</w:t>
      </w:r>
      <w:proofErr w:type="spellEnd"/>
      <w:r w:rsidRPr="003A0464">
        <w:rPr>
          <w:rFonts w:cstheme="minorHAnsi"/>
        </w:rPr>
        <w:t xml:space="preserve"> </w:t>
      </w:r>
      <w:proofErr w:type="spellStart"/>
      <w:r w:rsidRPr="003A0464">
        <w:rPr>
          <w:rFonts w:cstheme="minorHAnsi"/>
        </w:rPr>
        <w:t>One</w:t>
      </w:r>
      <w:proofErr w:type="spellEnd"/>
      <w:r w:rsidRPr="003A0464">
        <w:rPr>
          <w:rFonts w:cstheme="minorHAnsi"/>
        </w:rPr>
        <w:t>» и другие.</w:t>
      </w:r>
    </w:p>
    <w:p w14:paraId="5416DE58" w14:textId="77777777" w:rsidR="0078578F" w:rsidRPr="003A0464" w:rsidRDefault="0078578F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u w:val="single"/>
        </w:rPr>
      </w:pPr>
    </w:p>
    <w:p w14:paraId="4913F727" w14:textId="4425D3C7" w:rsidR="005F7B4D" w:rsidRPr="003A0464" w:rsidRDefault="005F7B4D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u w:val="single"/>
        </w:rPr>
      </w:pPr>
    </w:p>
    <w:p w14:paraId="7A3A5C6B" w14:textId="77777777" w:rsidR="005F7B4D" w:rsidRPr="003A0464" w:rsidRDefault="005F7B4D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u w:val="single"/>
        </w:rPr>
      </w:pPr>
    </w:p>
    <w:p w14:paraId="04ACCC51" w14:textId="3FA21BDE" w:rsidR="00C958CA" w:rsidRPr="003A0464" w:rsidRDefault="005B468F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u w:val="single"/>
        </w:rPr>
      </w:pPr>
      <w:r w:rsidRPr="003A0464">
        <w:rPr>
          <w:rFonts w:cstheme="minorHAnsi"/>
          <w:b/>
          <w:u w:val="single"/>
        </w:rPr>
        <w:lastRenderedPageBreak/>
        <w:t>ПРИМЕР №1: Бизнес центр</w:t>
      </w:r>
      <w:r w:rsidR="00BD41B6" w:rsidRPr="003A0464">
        <w:rPr>
          <w:rFonts w:cstheme="minorHAnsi"/>
          <w:b/>
          <w:u w:val="single"/>
        </w:rPr>
        <w:t xml:space="preserve"> в Москве</w:t>
      </w:r>
    </w:p>
    <w:p w14:paraId="4A1A60F2" w14:textId="77777777" w:rsidR="005B468F" w:rsidRPr="003A0464" w:rsidRDefault="005B468F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7426F6A5" w14:textId="5B1F0661" w:rsidR="00C958CA" w:rsidRPr="003A0464" w:rsidRDefault="005B468F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КРАТКАЯ ХАРАКТЕРИСТИКА ОБЪЕКТА</w:t>
      </w:r>
    </w:p>
    <w:p w14:paraId="71FFD81D" w14:textId="77777777" w:rsidR="0078578F" w:rsidRPr="003A0464" w:rsidRDefault="0078578F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00B4496B" w14:textId="56480172" w:rsidR="009C59C7" w:rsidRPr="003A0464" w:rsidRDefault="009C59C7" w:rsidP="005B468F">
      <w:pPr>
        <w:pStyle w:val="a6"/>
        <w:numPr>
          <w:ilvl w:val="0"/>
          <w:numId w:val="1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Бизнес центр, состоящий из двух корпусов, объединенны</w:t>
      </w:r>
      <w:r w:rsidR="005B468F" w:rsidRPr="003A0464">
        <w:rPr>
          <w:rFonts w:cstheme="minorHAnsi"/>
        </w:rPr>
        <w:t xml:space="preserve">х стилобатом и паркингом, общей </w:t>
      </w:r>
      <w:r w:rsidRPr="003A0464">
        <w:rPr>
          <w:rFonts w:cstheme="minorHAnsi"/>
        </w:rPr>
        <w:t>площадью 27 564,5 м2</w:t>
      </w:r>
    </w:p>
    <w:p w14:paraId="79DE4166" w14:textId="2BF880FD" w:rsidR="009C59C7" w:rsidRPr="003A0464" w:rsidRDefault="009C59C7" w:rsidP="005F7B4D">
      <w:pPr>
        <w:pStyle w:val="a6"/>
        <w:ind w:left="426"/>
        <w:rPr>
          <w:rFonts w:cstheme="minorHAnsi"/>
        </w:rPr>
      </w:pPr>
    </w:p>
    <w:p w14:paraId="5BF91738" w14:textId="50449473" w:rsidR="00D774F8" w:rsidRPr="003A0464" w:rsidRDefault="00D774F8" w:rsidP="005B468F">
      <w:pPr>
        <w:ind w:left="426" w:hanging="426"/>
        <w:rPr>
          <w:rFonts w:cstheme="minorHAnsi"/>
          <w:b/>
        </w:rPr>
      </w:pPr>
      <w:r w:rsidRPr="003A0464">
        <w:rPr>
          <w:rFonts w:cstheme="minorHAnsi"/>
          <w:b/>
        </w:rPr>
        <w:t>ОБЪЕМ РАБОТ</w:t>
      </w:r>
      <w:r w:rsidR="00385470" w:rsidRPr="003A0464">
        <w:rPr>
          <w:rFonts w:cstheme="minorHAnsi"/>
          <w:b/>
        </w:rPr>
        <w:t xml:space="preserve"> ПО ТЕХНИЧЕСКОЙ ЭКСПЛУАТАЦИИ</w:t>
      </w:r>
    </w:p>
    <w:p w14:paraId="0C5CB1D6" w14:textId="77777777" w:rsidR="0078578F" w:rsidRPr="003A0464" w:rsidRDefault="0078578F" w:rsidP="005B468F">
      <w:pPr>
        <w:ind w:left="426" w:hanging="426"/>
        <w:rPr>
          <w:rFonts w:cstheme="minorHAnsi"/>
          <w:b/>
        </w:rPr>
      </w:pPr>
    </w:p>
    <w:p w14:paraId="5DF7F878" w14:textId="77777777" w:rsidR="00D774F8" w:rsidRPr="003A0464" w:rsidRDefault="00D774F8" w:rsidP="005B468F">
      <w:pPr>
        <w:ind w:left="426" w:hanging="426"/>
        <w:rPr>
          <w:rFonts w:cstheme="minorHAnsi"/>
        </w:rPr>
      </w:pPr>
      <w:r w:rsidRPr="003A0464">
        <w:rPr>
          <w:rFonts w:cstheme="minorHAnsi"/>
        </w:rPr>
        <w:t>В объем предоставляемых услуг включены работы по следующим системам:</w:t>
      </w:r>
    </w:p>
    <w:p w14:paraId="35724C57" w14:textId="7907483B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Индивидуальный тепловой пункт</w:t>
      </w:r>
    </w:p>
    <w:p w14:paraId="7CE778B3" w14:textId="26075C8F" w:rsidR="009C59C7" w:rsidRPr="003A0464" w:rsidRDefault="005B468F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центрального отопления</w:t>
      </w:r>
    </w:p>
    <w:p w14:paraId="570E55B9" w14:textId="03769585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холодного и горячего водоснабжения</w:t>
      </w:r>
    </w:p>
    <w:p w14:paraId="5BFB8D38" w14:textId="7752D24D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 xml:space="preserve">Система канализации (бытовой, ливневой, производственной) </w:t>
      </w:r>
    </w:p>
    <w:p w14:paraId="5C659694" w14:textId="3F5ABCA6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 электроснабжения и электроосвещения</w:t>
      </w:r>
    </w:p>
    <w:p w14:paraId="404E818F" w14:textId="1703FCB5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Строительные конструкции зданий и сооружений</w:t>
      </w:r>
    </w:p>
    <w:p w14:paraId="1ECD23F7" w14:textId="150C356A" w:rsidR="009C59C7" w:rsidRPr="003A0464" w:rsidRDefault="005B468F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</w:t>
      </w:r>
      <w:r w:rsidR="009C59C7" w:rsidRPr="003A0464">
        <w:rPr>
          <w:rFonts w:cstheme="minorHAnsi"/>
        </w:rPr>
        <w:t xml:space="preserve">истемы пожарной сигнализации и средств пожаротушения </w:t>
      </w:r>
    </w:p>
    <w:p w14:paraId="3EE98C7A" w14:textId="30493DF6" w:rsidR="009C59C7" w:rsidRPr="003A0464" w:rsidRDefault="0078578F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чиллер-фанкойл (кондиционирование)</w:t>
      </w:r>
    </w:p>
    <w:p w14:paraId="20BF04AE" w14:textId="3AAFB8FD" w:rsidR="009C59C7" w:rsidRPr="003A0464" w:rsidRDefault="0078578F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Сплит-системы (кондиционирование)</w:t>
      </w:r>
    </w:p>
    <w:p w14:paraId="5B235150" w14:textId="65BFF999" w:rsidR="009C59C7" w:rsidRPr="003A0464" w:rsidRDefault="0078578F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</w:t>
      </w:r>
      <w:r w:rsidR="009C59C7" w:rsidRPr="003A0464">
        <w:rPr>
          <w:rFonts w:cstheme="minorHAnsi"/>
        </w:rPr>
        <w:t>истем</w:t>
      </w:r>
      <w:r w:rsidRPr="003A0464">
        <w:rPr>
          <w:rFonts w:cstheme="minorHAnsi"/>
        </w:rPr>
        <w:t>ы</w:t>
      </w:r>
      <w:r w:rsidR="009C59C7" w:rsidRPr="003A0464">
        <w:rPr>
          <w:rFonts w:cstheme="minorHAnsi"/>
        </w:rPr>
        <w:t xml:space="preserve"> автоматики и диспетчеризации всех инженерных систем комплекса</w:t>
      </w:r>
    </w:p>
    <w:p w14:paraId="37327C0B" w14:textId="2B671407" w:rsidR="009C59C7" w:rsidRPr="003A0464" w:rsidRDefault="0078578F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</w:t>
      </w:r>
      <w:r w:rsidR="009C59C7" w:rsidRPr="003A0464">
        <w:rPr>
          <w:rFonts w:cstheme="minorHAnsi"/>
        </w:rPr>
        <w:t>истем</w:t>
      </w:r>
      <w:r w:rsidRPr="003A0464">
        <w:rPr>
          <w:rFonts w:cstheme="minorHAnsi"/>
        </w:rPr>
        <w:t>ы приточно-вытяжной</w:t>
      </w:r>
      <w:r w:rsidR="009C59C7" w:rsidRPr="003A0464">
        <w:rPr>
          <w:rFonts w:cstheme="minorHAnsi"/>
        </w:rPr>
        <w:t xml:space="preserve"> вентиляции</w:t>
      </w:r>
    </w:p>
    <w:p w14:paraId="26CD7E5A" w14:textId="2C7826DD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водяного (</w:t>
      </w:r>
      <w:proofErr w:type="spellStart"/>
      <w:r w:rsidRPr="003A0464">
        <w:rPr>
          <w:rFonts w:cstheme="minorHAnsi"/>
        </w:rPr>
        <w:t>спринклерного</w:t>
      </w:r>
      <w:proofErr w:type="spellEnd"/>
      <w:r w:rsidRPr="003A0464">
        <w:rPr>
          <w:rFonts w:cstheme="minorHAnsi"/>
        </w:rPr>
        <w:t>) пожаротушения</w:t>
      </w:r>
    </w:p>
    <w:p w14:paraId="3474F9B2" w14:textId="1877A95B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охранной сигнализации</w:t>
      </w:r>
    </w:p>
    <w:p w14:paraId="069BE195" w14:textId="41A8BCF5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видеонаблюдения</w:t>
      </w:r>
    </w:p>
    <w:p w14:paraId="2529C249" w14:textId="0165E5FD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контроля доступа</w:t>
      </w:r>
    </w:p>
    <w:p w14:paraId="4E0F23FD" w14:textId="3D34CC5D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 xml:space="preserve">Обслуживание автоматических ворот и шлагбаумов, не входящих в систему контроля доступом </w:t>
      </w:r>
    </w:p>
    <w:p w14:paraId="35E486F7" w14:textId="2D90E122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автоматического паркинга</w:t>
      </w:r>
    </w:p>
    <w:p w14:paraId="1B1A7458" w14:textId="2A199006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противодымной защиты</w:t>
      </w:r>
    </w:p>
    <w:p w14:paraId="60EE19CD" w14:textId="31B6F246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 xml:space="preserve">Лифтовое хозяйство </w:t>
      </w:r>
    </w:p>
    <w:p w14:paraId="2960B267" w14:textId="527934D4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 xml:space="preserve">Система </w:t>
      </w:r>
      <w:proofErr w:type="spellStart"/>
      <w:r w:rsidRPr="003A0464">
        <w:rPr>
          <w:rFonts w:cstheme="minorHAnsi"/>
        </w:rPr>
        <w:t>домофонной</w:t>
      </w:r>
      <w:proofErr w:type="spellEnd"/>
      <w:r w:rsidRPr="003A0464">
        <w:rPr>
          <w:rFonts w:cstheme="minorHAnsi"/>
        </w:rPr>
        <w:t xml:space="preserve"> связи</w:t>
      </w:r>
    </w:p>
    <w:p w14:paraId="7DA8E697" w14:textId="0EEC9B36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радиофикации</w:t>
      </w:r>
    </w:p>
    <w:p w14:paraId="01520EF8" w14:textId="3322AB6A" w:rsidR="00D774F8" w:rsidRPr="003A0464" w:rsidRDefault="0078578F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эфирно</w:t>
      </w:r>
      <w:r w:rsidR="009C59C7" w:rsidRPr="003A0464">
        <w:rPr>
          <w:rFonts w:cstheme="minorHAnsi"/>
        </w:rPr>
        <w:t>-кабельного телевидения</w:t>
      </w:r>
    </w:p>
    <w:p w14:paraId="5BCC6E2A" w14:textId="77777777" w:rsidR="00D774F8" w:rsidRPr="003A0464" w:rsidRDefault="00D774F8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21012580" w14:textId="513886EC" w:rsidR="000641DD" w:rsidRPr="003A0464" w:rsidRDefault="000641DD" w:rsidP="005B468F">
      <w:pPr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СТОИМОСТЬ УСЛУГ</w:t>
      </w:r>
      <w:r w:rsidR="00385470" w:rsidRPr="003A0464">
        <w:rPr>
          <w:rFonts w:cstheme="minorHAnsi"/>
          <w:b/>
        </w:rPr>
        <w:t xml:space="preserve"> ПО ТЕХНИЧЕСКОЙ ЭКСПЛУАТАЦИИ</w:t>
      </w:r>
    </w:p>
    <w:p w14:paraId="440850CE" w14:textId="77777777" w:rsidR="000641DD" w:rsidRPr="003A0464" w:rsidRDefault="000641DD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43ED7814" w14:textId="7D8F72B0" w:rsidR="002251D1" w:rsidRPr="003A0464" w:rsidRDefault="00895724" w:rsidP="00EA0B29">
      <w:pPr>
        <w:tabs>
          <w:tab w:val="left" w:pos="9355"/>
        </w:tabs>
        <w:ind w:right="-5" w:firstLine="426"/>
        <w:jc w:val="both"/>
        <w:rPr>
          <w:rFonts w:cstheme="minorHAnsi"/>
        </w:rPr>
      </w:pPr>
      <w:r w:rsidRPr="003A0464">
        <w:rPr>
          <w:rFonts w:cstheme="minorHAnsi"/>
        </w:rPr>
        <w:t>Для удобства расчетов м</w:t>
      </w:r>
      <w:r w:rsidR="00A952EF" w:rsidRPr="003A0464">
        <w:rPr>
          <w:rFonts w:cstheme="minorHAnsi"/>
        </w:rPr>
        <w:t xml:space="preserve">ы можем заключить договор от имени </w:t>
      </w:r>
      <w:r w:rsidR="00EA0B29" w:rsidRPr="003A0464">
        <w:rPr>
          <w:rFonts w:cstheme="minorHAnsi"/>
        </w:rPr>
        <w:t xml:space="preserve">одного из наших юридических лиц, </w:t>
      </w:r>
      <w:r w:rsidR="00A952EF" w:rsidRPr="003A0464">
        <w:rPr>
          <w:rFonts w:cstheme="minorHAnsi"/>
        </w:rPr>
        <w:t>специализирующ</w:t>
      </w:r>
      <w:r w:rsidR="00EA0B29" w:rsidRPr="003A0464">
        <w:rPr>
          <w:rFonts w:cstheme="minorHAnsi"/>
        </w:rPr>
        <w:t>их</w:t>
      </w:r>
      <w:r w:rsidR="00A952EF" w:rsidRPr="003A0464">
        <w:rPr>
          <w:rFonts w:cstheme="minorHAnsi"/>
        </w:rPr>
        <w:t>ся на технической эксплуатации зданий</w:t>
      </w:r>
      <w:r w:rsidR="00EA0B29" w:rsidRPr="003A0464">
        <w:rPr>
          <w:rFonts w:cstheme="minorHAnsi"/>
        </w:rPr>
        <w:t>. Одно организова</w:t>
      </w:r>
      <w:r w:rsidR="00A952EF" w:rsidRPr="003A0464">
        <w:rPr>
          <w:rFonts w:cstheme="minorHAnsi"/>
        </w:rPr>
        <w:t>н</w:t>
      </w:r>
      <w:r w:rsidR="00EA0B29" w:rsidRPr="003A0464">
        <w:rPr>
          <w:rFonts w:cstheme="minorHAnsi"/>
        </w:rPr>
        <w:t>о</w:t>
      </w:r>
      <w:r w:rsidR="00A952EF" w:rsidRPr="003A0464">
        <w:rPr>
          <w:rFonts w:cstheme="minorHAnsi"/>
        </w:rPr>
        <w:t xml:space="preserve"> по основной системе налогообложения с </w:t>
      </w:r>
      <w:r w:rsidR="00EA0B29" w:rsidRPr="003A0464">
        <w:rPr>
          <w:rFonts w:cstheme="minorHAnsi"/>
        </w:rPr>
        <w:t xml:space="preserve">уплатой </w:t>
      </w:r>
      <w:r w:rsidR="00A952EF" w:rsidRPr="003A0464">
        <w:rPr>
          <w:rFonts w:cstheme="minorHAnsi"/>
        </w:rPr>
        <w:t>НДС</w:t>
      </w:r>
      <w:r w:rsidR="00EA0B29" w:rsidRPr="003A0464">
        <w:rPr>
          <w:rFonts w:cstheme="minorHAnsi"/>
        </w:rPr>
        <w:t xml:space="preserve"> 20% (ОСНО), другое организовано по упрощенной системе налогообложения без уплаты НДС 20% (УСН).</w:t>
      </w:r>
    </w:p>
    <w:p w14:paraId="0ECC843E" w14:textId="77777777" w:rsidR="00EA0B29" w:rsidRPr="003A0464" w:rsidRDefault="00EA0B29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tbl>
      <w:tblPr>
        <w:tblW w:w="10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3258"/>
        <w:gridCol w:w="3258"/>
      </w:tblGrid>
      <w:tr w:rsidR="00EA0B29" w:rsidRPr="003A0464" w14:paraId="7FD22236" w14:textId="77777777" w:rsidTr="001E7252">
        <w:trPr>
          <w:trHeight w:hRule="exact" w:val="102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7CF1917" w14:textId="77777777" w:rsidR="00EA0B29" w:rsidRPr="003A0464" w:rsidRDefault="00EA0B29" w:rsidP="001E7252">
            <w:pPr>
              <w:tabs>
                <w:tab w:val="left" w:pos="9355"/>
              </w:tabs>
              <w:ind w:left="426" w:right="-5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Наименование услуги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992DCAE" w14:textId="402DB845" w:rsidR="00EA0B29" w:rsidRPr="003A0464" w:rsidRDefault="00900646" w:rsidP="001E7252">
            <w:pPr>
              <w:tabs>
                <w:tab w:val="left" w:pos="9355"/>
              </w:tabs>
              <w:ind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полному регламенту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028C6D" w14:textId="5081FDFE" w:rsidR="00EA0B29" w:rsidRPr="003A0464" w:rsidRDefault="00900646" w:rsidP="001E7252">
            <w:pPr>
              <w:tabs>
                <w:tab w:val="left" w:pos="9355"/>
              </w:tabs>
              <w:ind w:left="36"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сокращенному регламенту</w:t>
            </w:r>
          </w:p>
        </w:tc>
      </w:tr>
      <w:tr w:rsidR="00EA0B29" w:rsidRPr="003A0464" w14:paraId="062BF22D" w14:textId="77777777" w:rsidTr="001E7252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77720B" w14:textId="46D5DF2E" w:rsidR="00EA0B29" w:rsidRPr="003A0464" w:rsidRDefault="00900646" w:rsidP="001E7252">
            <w:pPr>
              <w:ind w:left="63"/>
              <w:rPr>
                <w:rFonts w:cstheme="minorHAnsi"/>
                <w:b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включая НДС 20% (ОСНО)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4BBF" w14:textId="4FCB18B5" w:rsidR="00EA0B29" w:rsidRPr="003A0464" w:rsidRDefault="00900646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3 446 930,00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5EF6B8" w14:textId="78426564" w:rsidR="00EA0B29" w:rsidRPr="003A0464" w:rsidRDefault="005C7057" w:rsidP="001E7252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2 068 158,00</w:t>
            </w:r>
          </w:p>
        </w:tc>
      </w:tr>
      <w:tr w:rsidR="00FA78DC" w:rsidRPr="003A0464" w14:paraId="2BC0E80D" w14:textId="77777777" w:rsidTr="001E7252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94498E" w14:textId="0333E815" w:rsidR="00FA78DC" w:rsidRPr="003A0464" w:rsidRDefault="00900646" w:rsidP="001E7252">
            <w:pPr>
              <w:ind w:left="63"/>
              <w:rPr>
                <w:rFonts w:cstheme="minorHAnsi"/>
                <w:b/>
                <w:noProof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без НДС 20% (УСН)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6C42C" w14:textId="01217428" w:rsidR="00FA78DC" w:rsidRPr="003A0464" w:rsidRDefault="00900646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3 055 789,00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30A1ED" w14:textId="25A05F41" w:rsidR="00FA78DC" w:rsidRPr="003A0464" w:rsidRDefault="005C7057" w:rsidP="001E7252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1 833 473,40</w:t>
            </w:r>
          </w:p>
        </w:tc>
      </w:tr>
      <w:tr w:rsidR="00900646" w:rsidRPr="003A0464" w14:paraId="5BCFBDB9" w14:textId="77777777" w:rsidTr="001E7252">
        <w:trPr>
          <w:trHeight w:hRule="exact" w:val="1529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7778EE" w14:textId="4BAE54C6" w:rsidR="00900646" w:rsidRPr="003A0464" w:rsidRDefault="00900646" w:rsidP="001E7252">
            <w:pPr>
              <w:ind w:left="63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lastRenderedPageBreak/>
              <w:t>Закупка расходных материалов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2392" w14:textId="4DCCF86E" w:rsidR="00900646" w:rsidRPr="003A0464" w:rsidRDefault="00900646" w:rsidP="001E7252">
            <w:pPr>
              <w:ind w:left="33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>Расходные материалы закупаются по согласованию с заказчиком на сумму до 40 000 рублей.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>Эта закупка входит в оба варианта (ОСНО и УСН) бюджета на техническую эксплуатацию</w:t>
            </w:r>
            <w:r w:rsidR="001E7252" w:rsidRPr="003A0464">
              <w:rPr>
                <w:rFonts w:cstheme="minorHAnsi"/>
                <w:sz w:val="18"/>
                <w:szCs w:val="18"/>
              </w:rPr>
              <w:t xml:space="preserve"> по полному регламенту</w:t>
            </w:r>
            <w:r w:rsidRPr="003A0464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CC5B1A" w14:textId="4B638541" w:rsidR="00900646" w:rsidRPr="003A0464" w:rsidRDefault="00900646" w:rsidP="001E7252">
            <w:pPr>
              <w:ind w:left="2" w:firstLine="1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 xml:space="preserve">Расходные материалы закупаются </w:t>
            </w:r>
            <w:r w:rsidR="001E7252" w:rsidRPr="003A0464">
              <w:rPr>
                <w:rFonts w:cstheme="minorHAnsi"/>
                <w:sz w:val="18"/>
                <w:szCs w:val="18"/>
              </w:rPr>
              <w:t xml:space="preserve">отдельно </w:t>
            </w:r>
            <w:r w:rsidRPr="003A0464">
              <w:rPr>
                <w:rFonts w:cstheme="minorHAnsi"/>
                <w:sz w:val="18"/>
                <w:szCs w:val="18"/>
              </w:rPr>
              <w:t>по согласованию</w:t>
            </w:r>
            <w:r w:rsidR="001E7252" w:rsidRPr="003A0464">
              <w:rPr>
                <w:rFonts w:cstheme="minorHAnsi"/>
                <w:sz w:val="18"/>
                <w:szCs w:val="18"/>
              </w:rPr>
              <w:t xml:space="preserve"> с заказчиком</w:t>
            </w:r>
            <w:r w:rsidRPr="003A0464">
              <w:rPr>
                <w:rFonts w:cstheme="minorHAnsi"/>
                <w:sz w:val="18"/>
                <w:szCs w:val="18"/>
              </w:rPr>
              <w:t>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 xml:space="preserve">Эта закупка </w:t>
            </w:r>
            <w:r w:rsidR="001E7252" w:rsidRPr="003A0464">
              <w:rPr>
                <w:rFonts w:cstheme="minorHAnsi"/>
                <w:sz w:val="18"/>
                <w:szCs w:val="18"/>
              </w:rPr>
              <w:t xml:space="preserve">не </w:t>
            </w:r>
            <w:r w:rsidRPr="003A0464">
              <w:rPr>
                <w:rFonts w:cstheme="minorHAnsi"/>
                <w:sz w:val="18"/>
                <w:szCs w:val="18"/>
              </w:rPr>
              <w:t>входит в оба варианта (ОСНО и УСН) бюджета на техническую эксплуатацию</w:t>
            </w:r>
            <w:r w:rsidR="001E7252" w:rsidRPr="003A0464">
              <w:rPr>
                <w:rFonts w:cstheme="minorHAnsi"/>
                <w:sz w:val="18"/>
                <w:szCs w:val="18"/>
              </w:rPr>
              <w:t xml:space="preserve"> по сокращенному регламенту</w:t>
            </w:r>
            <w:r w:rsidRPr="003A0464">
              <w:rPr>
                <w:rFonts w:cstheme="minorHAnsi"/>
                <w:sz w:val="18"/>
                <w:szCs w:val="18"/>
              </w:rPr>
              <w:t>.</w:t>
            </w:r>
          </w:p>
        </w:tc>
      </w:tr>
    </w:tbl>
    <w:p w14:paraId="5EF6493D" w14:textId="77777777" w:rsidR="002251D1" w:rsidRPr="003A0464" w:rsidRDefault="002251D1" w:rsidP="005B468F">
      <w:pPr>
        <w:ind w:left="426" w:hanging="426"/>
        <w:jc w:val="center"/>
        <w:rPr>
          <w:rFonts w:cstheme="minorHAnsi"/>
          <w:sz w:val="24"/>
          <w:szCs w:val="24"/>
        </w:rPr>
      </w:pPr>
    </w:p>
    <w:p w14:paraId="5A6257C5" w14:textId="3000939C" w:rsidR="003A2CCE" w:rsidRPr="003A0464" w:rsidRDefault="001E7252" w:rsidP="005B468F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ОРГАНИЗАЦИОННО-ШТАТНАЯ СТРУКТУРА СЛУЖБЫ ЭКСПЛУАТАЦИИ ОБЪЕКТА</w:t>
      </w:r>
    </w:p>
    <w:p w14:paraId="0D15DB84" w14:textId="77777777" w:rsidR="003A2CCE" w:rsidRPr="003A0464" w:rsidRDefault="003A2CCE" w:rsidP="005B468F">
      <w:pPr>
        <w:ind w:left="426" w:right="540" w:hanging="426"/>
        <w:jc w:val="both"/>
        <w:rPr>
          <w:rFonts w:cstheme="minorHAnsi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1419"/>
        <w:gridCol w:w="1845"/>
        <w:gridCol w:w="1840"/>
        <w:gridCol w:w="1985"/>
      </w:tblGrid>
      <w:tr w:rsidR="001E7252" w:rsidRPr="003A0464" w14:paraId="2099CEB7" w14:textId="77777777" w:rsidTr="001E7252">
        <w:trPr>
          <w:trHeight w:val="319"/>
        </w:trPr>
        <w:tc>
          <w:tcPr>
            <w:tcW w:w="3118" w:type="dxa"/>
            <w:vMerge w:val="restart"/>
            <w:shd w:val="clear" w:color="auto" w:fill="D9D9D9"/>
          </w:tcPr>
          <w:p w14:paraId="1A92FCDF" w14:textId="77777777" w:rsidR="001E7252" w:rsidRPr="003A0464" w:rsidRDefault="001E7252" w:rsidP="001E7252">
            <w:pPr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Позиция</w:t>
            </w:r>
          </w:p>
        </w:tc>
        <w:tc>
          <w:tcPr>
            <w:tcW w:w="1419" w:type="dxa"/>
            <w:vMerge w:val="restart"/>
            <w:shd w:val="clear" w:color="auto" w:fill="D9D9D9"/>
          </w:tcPr>
          <w:p w14:paraId="13FBA70B" w14:textId="77777777" w:rsidR="001E7252" w:rsidRPr="003A0464" w:rsidRDefault="001E7252" w:rsidP="001E7252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График</w:t>
            </w:r>
          </w:p>
        </w:tc>
        <w:tc>
          <w:tcPr>
            <w:tcW w:w="1845" w:type="dxa"/>
            <w:vMerge w:val="restart"/>
            <w:shd w:val="clear" w:color="auto" w:fill="D9D9D9"/>
          </w:tcPr>
          <w:p w14:paraId="38441508" w14:textId="77777777" w:rsidR="001E7252" w:rsidRPr="003A0464" w:rsidRDefault="001E7252" w:rsidP="001E7252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Время</w:t>
            </w:r>
          </w:p>
        </w:tc>
        <w:tc>
          <w:tcPr>
            <w:tcW w:w="3825" w:type="dxa"/>
            <w:gridSpan w:val="2"/>
            <w:shd w:val="clear" w:color="auto" w:fill="D9D9D9"/>
          </w:tcPr>
          <w:p w14:paraId="26E7AB0D" w14:textId="14E3C719" w:rsidR="001E7252" w:rsidRPr="003A0464" w:rsidRDefault="001E7252" w:rsidP="001E7252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Количество</w:t>
            </w:r>
          </w:p>
        </w:tc>
      </w:tr>
      <w:tr w:rsidR="001E7252" w:rsidRPr="003A0464" w14:paraId="7BB1C0B1" w14:textId="77777777" w:rsidTr="001E7252">
        <w:trPr>
          <w:trHeight w:val="366"/>
        </w:trPr>
        <w:tc>
          <w:tcPr>
            <w:tcW w:w="3118" w:type="dxa"/>
            <w:vMerge/>
            <w:shd w:val="clear" w:color="auto" w:fill="D9D9D9"/>
          </w:tcPr>
          <w:p w14:paraId="479C16C6" w14:textId="77777777" w:rsidR="001E7252" w:rsidRPr="003A0464" w:rsidRDefault="001E7252" w:rsidP="001E725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419" w:type="dxa"/>
            <w:vMerge/>
            <w:shd w:val="clear" w:color="auto" w:fill="D9D9D9"/>
          </w:tcPr>
          <w:p w14:paraId="4A229108" w14:textId="77777777" w:rsidR="001E7252" w:rsidRPr="003A0464" w:rsidRDefault="001E7252" w:rsidP="001E7252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5" w:type="dxa"/>
            <w:vMerge/>
            <w:shd w:val="clear" w:color="auto" w:fill="D9D9D9"/>
          </w:tcPr>
          <w:p w14:paraId="2B22B759" w14:textId="77777777" w:rsidR="001E7252" w:rsidRPr="003A0464" w:rsidRDefault="001E7252" w:rsidP="001E7252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0" w:type="dxa"/>
            <w:shd w:val="clear" w:color="auto" w:fill="D9D9D9"/>
          </w:tcPr>
          <w:p w14:paraId="6DE0AA32" w14:textId="66DB71CA" w:rsidR="001E7252" w:rsidRPr="003A0464" w:rsidRDefault="00E547E1" w:rsidP="00E547E1">
            <w:pPr>
              <w:tabs>
                <w:tab w:val="num" w:pos="103"/>
                <w:tab w:val="num" w:pos="230"/>
              </w:tabs>
              <w:ind w:left="31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Полный регламент</w:t>
            </w:r>
          </w:p>
        </w:tc>
        <w:tc>
          <w:tcPr>
            <w:tcW w:w="1985" w:type="dxa"/>
            <w:shd w:val="clear" w:color="auto" w:fill="D9D9D9"/>
          </w:tcPr>
          <w:p w14:paraId="71DB0DEA" w14:textId="6A3E06B1" w:rsidR="001E7252" w:rsidRPr="003A0464" w:rsidRDefault="00E547E1" w:rsidP="00E547E1">
            <w:pPr>
              <w:ind w:left="34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Сокращенный регламент</w:t>
            </w:r>
          </w:p>
        </w:tc>
      </w:tr>
      <w:tr w:rsidR="001E7252" w:rsidRPr="003A0464" w14:paraId="0A36D497" w14:textId="77777777" w:rsidTr="001E7252">
        <w:trPr>
          <w:trHeight w:hRule="exact" w:val="566"/>
        </w:trPr>
        <w:tc>
          <w:tcPr>
            <w:tcW w:w="3118" w:type="dxa"/>
          </w:tcPr>
          <w:p w14:paraId="3371E55E" w14:textId="00C0BAC5" w:rsidR="001E7252" w:rsidRPr="003A0464" w:rsidRDefault="003A0464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Главный</w:t>
            </w:r>
            <w:r>
              <w:rPr>
                <w:rFonts w:cstheme="minorHAnsi"/>
              </w:rPr>
              <w:t xml:space="preserve"> инженер</w:t>
            </w:r>
          </w:p>
        </w:tc>
        <w:tc>
          <w:tcPr>
            <w:tcW w:w="1419" w:type="dxa"/>
          </w:tcPr>
          <w:p w14:paraId="33790F15" w14:textId="77777777" w:rsidR="001E7252" w:rsidRPr="003A0464" w:rsidRDefault="001E7252" w:rsidP="001E7252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 дней в неделю</w:t>
            </w:r>
          </w:p>
        </w:tc>
        <w:tc>
          <w:tcPr>
            <w:tcW w:w="1845" w:type="dxa"/>
          </w:tcPr>
          <w:p w14:paraId="46445A7E" w14:textId="77777777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  <w:lang w:val="en-US"/>
              </w:rPr>
              <w:t>0</w:t>
            </w:r>
            <w:r w:rsidRPr="003A0464">
              <w:rPr>
                <w:rFonts w:cstheme="minorHAnsi"/>
              </w:rPr>
              <w:t>9:00 - 18:00</w:t>
            </w:r>
          </w:p>
        </w:tc>
        <w:tc>
          <w:tcPr>
            <w:tcW w:w="1840" w:type="dxa"/>
          </w:tcPr>
          <w:p w14:paraId="475060A6" w14:textId="408CCB94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0874F710" w14:textId="77777777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1E7252" w:rsidRPr="003A0464" w14:paraId="4DD1F889" w14:textId="77777777" w:rsidTr="001E7252">
        <w:trPr>
          <w:trHeight w:hRule="exact" w:val="688"/>
        </w:trPr>
        <w:tc>
          <w:tcPr>
            <w:tcW w:w="3118" w:type="dxa"/>
          </w:tcPr>
          <w:p w14:paraId="74866C09" w14:textId="177F61FD" w:rsidR="001E7252" w:rsidRPr="003A0464" w:rsidRDefault="001E7252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Управляющий</w:t>
            </w:r>
          </w:p>
        </w:tc>
        <w:tc>
          <w:tcPr>
            <w:tcW w:w="1419" w:type="dxa"/>
          </w:tcPr>
          <w:p w14:paraId="63EB8489" w14:textId="112DB0ED" w:rsidR="001E7252" w:rsidRPr="003A0464" w:rsidRDefault="001E7252" w:rsidP="001E7252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 дней в неделю</w:t>
            </w:r>
          </w:p>
        </w:tc>
        <w:tc>
          <w:tcPr>
            <w:tcW w:w="1845" w:type="dxa"/>
          </w:tcPr>
          <w:p w14:paraId="5D4871EE" w14:textId="20E92C72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  <w:lang w:val="en-US"/>
              </w:rPr>
              <w:t>0</w:t>
            </w:r>
            <w:r w:rsidRPr="003A0464">
              <w:rPr>
                <w:rFonts w:cstheme="minorHAnsi"/>
              </w:rPr>
              <w:t>9:00 - 18:00</w:t>
            </w:r>
          </w:p>
        </w:tc>
        <w:tc>
          <w:tcPr>
            <w:tcW w:w="1840" w:type="dxa"/>
          </w:tcPr>
          <w:p w14:paraId="3F47A275" w14:textId="417CC105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69BB344A" w14:textId="7F09223F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1E7252" w:rsidRPr="003A0464" w14:paraId="2E65EE9A" w14:textId="77777777" w:rsidTr="001E7252">
        <w:trPr>
          <w:trHeight w:hRule="exact" w:val="688"/>
        </w:trPr>
        <w:tc>
          <w:tcPr>
            <w:tcW w:w="3118" w:type="dxa"/>
          </w:tcPr>
          <w:p w14:paraId="00644AC4" w14:textId="0CDEEACC" w:rsidR="001E7252" w:rsidRPr="003A0464" w:rsidRDefault="001E7252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 xml:space="preserve">Инженер </w:t>
            </w:r>
            <w:proofErr w:type="spellStart"/>
            <w:r w:rsidRPr="003A0464">
              <w:rPr>
                <w:rFonts w:cstheme="minorHAnsi"/>
              </w:rPr>
              <w:t>ОВиК</w:t>
            </w:r>
            <w:proofErr w:type="spellEnd"/>
          </w:p>
        </w:tc>
        <w:tc>
          <w:tcPr>
            <w:tcW w:w="1419" w:type="dxa"/>
          </w:tcPr>
          <w:p w14:paraId="2294FB6D" w14:textId="2C5ADBAB" w:rsidR="001E7252" w:rsidRPr="003A0464" w:rsidRDefault="001E7252" w:rsidP="001E7252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 дней в неделю</w:t>
            </w:r>
          </w:p>
        </w:tc>
        <w:tc>
          <w:tcPr>
            <w:tcW w:w="1845" w:type="dxa"/>
          </w:tcPr>
          <w:p w14:paraId="487E3D3F" w14:textId="34AA0930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  <w:lang w:val="en-US"/>
              </w:rPr>
              <w:t>0</w:t>
            </w:r>
            <w:r w:rsidRPr="003A0464">
              <w:rPr>
                <w:rFonts w:cstheme="minorHAnsi"/>
              </w:rPr>
              <w:t>9:00 - 18:00</w:t>
            </w:r>
          </w:p>
        </w:tc>
        <w:tc>
          <w:tcPr>
            <w:tcW w:w="1840" w:type="dxa"/>
          </w:tcPr>
          <w:p w14:paraId="2E00680A" w14:textId="79B88BA1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107D34F9" w14:textId="1C73B583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1E7252" w:rsidRPr="003A0464" w14:paraId="50492EA6" w14:textId="77777777" w:rsidTr="001E7252">
        <w:trPr>
          <w:trHeight w:hRule="exact" w:val="688"/>
        </w:trPr>
        <w:tc>
          <w:tcPr>
            <w:tcW w:w="3118" w:type="dxa"/>
          </w:tcPr>
          <w:p w14:paraId="7A2F36A6" w14:textId="005071B3" w:rsidR="001E7252" w:rsidRPr="003A0464" w:rsidRDefault="001E7252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Энергетик</w:t>
            </w:r>
          </w:p>
          <w:p w14:paraId="3D650711" w14:textId="77777777" w:rsidR="001E7252" w:rsidRPr="003A0464" w:rsidRDefault="001E7252" w:rsidP="001E7252">
            <w:pPr>
              <w:rPr>
                <w:rFonts w:cstheme="minorHAnsi"/>
              </w:rPr>
            </w:pPr>
          </w:p>
        </w:tc>
        <w:tc>
          <w:tcPr>
            <w:tcW w:w="1419" w:type="dxa"/>
          </w:tcPr>
          <w:p w14:paraId="67CCE759" w14:textId="5E8025E9" w:rsidR="001E7252" w:rsidRPr="003A0464" w:rsidRDefault="001E7252" w:rsidP="001E7252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 дней в неделю</w:t>
            </w:r>
          </w:p>
        </w:tc>
        <w:tc>
          <w:tcPr>
            <w:tcW w:w="1845" w:type="dxa"/>
          </w:tcPr>
          <w:p w14:paraId="3AD428CF" w14:textId="753B4956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  <w:lang w:val="en-US"/>
              </w:rPr>
              <w:t>0</w:t>
            </w:r>
            <w:r w:rsidRPr="003A0464">
              <w:rPr>
                <w:rFonts w:cstheme="minorHAnsi"/>
              </w:rPr>
              <w:t>9:00 - 18:00</w:t>
            </w:r>
          </w:p>
        </w:tc>
        <w:tc>
          <w:tcPr>
            <w:tcW w:w="1840" w:type="dxa"/>
          </w:tcPr>
          <w:p w14:paraId="782E611E" w14:textId="7ECE67B8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7F11286F" w14:textId="3B396C73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1E7252" w:rsidRPr="003A0464" w14:paraId="6963D6FC" w14:textId="77777777" w:rsidTr="001E7252">
        <w:trPr>
          <w:trHeight w:hRule="exact" w:val="688"/>
        </w:trPr>
        <w:tc>
          <w:tcPr>
            <w:tcW w:w="3118" w:type="dxa"/>
          </w:tcPr>
          <w:p w14:paraId="1FBDB112" w14:textId="7E796572" w:rsidR="001E7252" w:rsidRPr="003A0464" w:rsidRDefault="001E7252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Диспетчер лифтов</w:t>
            </w:r>
          </w:p>
        </w:tc>
        <w:tc>
          <w:tcPr>
            <w:tcW w:w="1419" w:type="dxa"/>
          </w:tcPr>
          <w:p w14:paraId="4B3EB2CA" w14:textId="1235B456" w:rsidR="001E7252" w:rsidRPr="003A0464" w:rsidRDefault="001E7252" w:rsidP="001E7252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67A6CFD9" w14:textId="08C2335E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Круглосуточно</w:t>
            </w:r>
          </w:p>
          <w:p w14:paraId="3F5DD283" w14:textId="77777777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</w:p>
        </w:tc>
        <w:tc>
          <w:tcPr>
            <w:tcW w:w="1840" w:type="dxa"/>
          </w:tcPr>
          <w:p w14:paraId="0D61D159" w14:textId="47FA5814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  <w:tc>
          <w:tcPr>
            <w:tcW w:w="1985" w:type="dxa"/>
          </w:tcPr>
          <w:p w14:paraId="77288ADA" w14:textId="31EB6F9D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1E7252" w:rsidRPr="003A0464" w14:paraId="0424FF55" w14:textId="77777777" w:rsidTr="001E7252">
        <w:trPr>
          <w:trHeight w:hRule="exact" w:val="611"/>
        </w:trPr>
        <w:tc>
          <w:tcPr>
            <w:tcW w:w="3118" w:type="dxa"/>
          </w:tcPr>
          <w:p w14:paraId="775AE127" w14:textId="05809AF7" w:rsidR="001E7252" w:rsidRPr="003A0464" w:rsidRDefault="001E7252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электромеханик лифтов</w:t>
            </w:r>
          </w:p>
          <w:p w14:paraId="4D28429E" w14:textId="369D6D6A" w:rsidR="001E7252" w:rsidRPr="003A0464" w:rsidRDefault="001E7252" w:rsidP="001E7252">
            <w:pPr>
              <w:rPr>
                <w:rFonts w:cstheme="minorHAnsi"/>
              </w:rPr>
            </w:pPr>
          </w:p>
        </w:tc>
        <w:tc>
          <w:tcPr>
            <w:tcW w:w="1419" w:type="dxa"/>
          </w:tcPr>
          <w:p w14:paraId="1C9092B3" w14:textId="2747ACB7" w:rsidR="001E7252" w:rsidRPr="003A0464" w:rsidRDefault="001E7252" w:rsidP="001E7252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0704C51D" w14:textId="77777777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Круглосуточно</w:t>
            </w:r>
          </w:p>
          <w:p w14:paraId="715894B2" w14:textId="03B9B942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</w:p>
        </w:tc>
        <w:tc>
          <w:tcPr>
            <w:tcW w:w="1840" w:type="dxa"/>
          </w:tcPr>
          <w:p w14:paraId="6E4D6F4A" w14:textId="467C0268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  <w:tc>
          <w:tcPr>
            <w:tcW w:w="1985" w:type="dxa"/>
          </w:tcPr>
          <w:p w14:paraId="1CD7214B" w14:textId="72A9AF10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</w:tr>
      <w:tr w:rsidR="001E7252" w:rsidRPr="003A0464" w14:paraId="7F5BB4F4" w14:textId="77777777" w:rsidTr="001E7252">
        <w:trPr>
          <w:trHeight w:hRule="exact" w:val="397"/>
        </w:trPr>
        <w:tc>
          <w:tcPr>
            <w:tcW w:w="3118" w:type="dxa"/>
          </w:tcPr>
          <w:p w14:paraId="7A1401D1" w14:textId="14C3A417" w:rsidR="001E7252" w:rsidRPr="003A0464" w:rsidRDefault="001E7252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техник</w:t>
            </w:r>
          </w:p>
        </w:tc>
        <w:tc>
          <w:tcPr>
            <w:tcW w:w="1419" w:type="dxa"/>
          </w:tcPr>
          <w:p w14:paraId="6C969CD8" w14:textId="08E73E90" w:rsidR="001E7252" w:rsidRPr="003A0464" w:rsidRDefault="001E7252" w:rsidP="001E7252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2A57DBF4" w14:textId="77777777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Круглосуточно</w:t>
            </w:r>
          </w:p>
          <w:p w14:paraId="690BF64A" w14:textId="3C790DEA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</w:p>
        </w:tc>
        <w:tc>
          <w:tcPr>
            <w:tcW w:w="1840" w:type="dxa"/>
          </w:tcPr>
          <w:p w14:paraId="0AF45D69" w14:textId="0EFE739E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8</w:t>
            </w:r>
          </w:p>
        </w:tc>
        <w:tc>
          <w:tcPr>
            <w:tcW w:w="1985" w:type="dxa"/>
          </w:tcPr>
          <w:p w14:paraId="14B503B3" w14:textId="2F0E2598" w:rsidR="001E7252" w:rsidRPr="003A0464" w:rsidRDefault="00E547E1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</w:tr>
      <w:tr w:rsidR="001E7252" w:rsidRPr="003A0464" w14:paraId="0F723DF4" w14:textId="77777777" w:rsidTr="001E7252">
        <w:trPr>
          <w:trHeight w:hRule="exact" w:val="592"/>
        </w:trPr>
        <w:tc>
          <w:tcPr>
            <w:tcW w:w="3118" w:type="dxa"/>
          </w:tcPr>
          <w:p w14:paraId="7E30A697" w14:textId="079DD79E" w:rsidR="001E7252" w:rsidRPr="003A0464" w:rsidRDefault="001E7252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 по СС</w:t>
            </w:r>
          </w:p>
        </w:tc>
        <w:tc>
          <w:tcPr>
            <w:tcW w:w="1419" w:type="dxa"/>
          </w:tcPr>
          <w:p w14:paraId="2B73F282" w14:textId="2076FE38" w:rsidR="001E7252" w:rsidRPr="003A0464" w:rsidRDefault="001E7252" w:rsidP="001E7252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 дней в неделю</w:t>
            </w:r>
          </w:p>
        </w:tc>
        <w:tc>
          <w:tcPr>
            <w:tcW w:w="1845" w:type="dxa"/>
          </w:tcPr>
          <w:p w14:paraId="1A2B1E40" w14:textId="10037B6B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  <w:lang w:val="en-US"/>
              </w:rPr>
              <w:t>0</w:t>
            </w:r>
            <w:r w:rsidRPr="003A0464">
              <w:rPr>
                <w:rFonts w:cstheme="minorHAnsi"/>
              </w:rPr>
              <w:t>9:00 - 18:00</w:t>
            </w:r>
          </w:p>
        </w:tc>
        <w:tc>
          <w:tcPr>
            <w:tcW w:w="1840" w:type="dxa"/>
          </w:tcPr>
          <w:p w14:paraId="0334397F" w14:textId="4EDE054F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44BC861F" w14:textId="12B913EF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1E7252" w:rsidRPr="003A0464" w14:paraId="59E3AB97" w14:textId="77777777" w:rsidTr="001E7252">
        <w:trPr>
          <w:trHeight w:hRule="exact" w:val="510"/>
        </w:trPr>
        <w:tc>
          <w:tcPr>
            <w:tcW w:w="6382" w:type="dxa"/>
            <w:gridSpan w:val="3"/>
            <w:shd w:val="clear" w:color="auto" w:fill="D9D9D9"/>
          </w:tcPr>
          <w:p w14:paraId="248C575F" w14:textId="77777777" w:rsidR="001E7252" w:rsidRPr="003A0464" w:rsidRDefault="001E7252" w:rsidP="001E7252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ИТОГО:</w:t>
            </w:r>
          </w:p>
        </w:tc>
        <w:tc>
          <w:tcPr>
            <w:tcW w:w="1840" w:type="dxa"/>
            <w:shd w:val="clear" w:color="auto" w:fill="D9D9D9"/>
          </w:tcPr>
          <w:p w14:paraId="37009734" w14:textId="52849987" w:rsidR="001E7252" w:rsidRPr="003A0464" w:rsidRDefault="001E7252" w:rsidP="001E7252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21</w:t>
            </w:r>
          </w:p>
        </w:tc>
        <w:tc>
          <w:tcPr>
            <w:tcW w:w="1985" w:type="dxa"/>
            <w:shd w:val="clear" w:color="auto" w:fill="D9D9D9"/>
          </w:tcPr>
          <w:p w14:paraId="4676E2B2" w14:textId="3E9203C9" w:rsidR="001E7252" w:rsidRPr="003A0464" w:rsidRDefault="00E547E1" w:rsidP="001E7252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1</w:t>
            </w:r>
            <w:r w:rsidR="001E7252" w:rsidRPr="003A0464">
              <w:rPr>
                <w:rFonts w:cstheme="minorHAnsi"/>
                <w:b/>
                <w:bCs/>
              </w:rPr>
              <w:t>1</w:t>
            </w:r>
          </w:p>
        </w:tc>
      </w:tr>
    </w:tbl>
    <w:p w14:paraId="0E3AB366" w14:textId="77777777" w:rsidR="003A2CCE" w:rsidRPr="003A0464" w:rsidRDefault="003A2CCE" w:rsidP="005B468F">
      <w:pPr>
        <w:ind w:left="426" w:hanging="426"/>
        <w:jc w:val="both"/>
        <w:rPr>
          <w:rFonts w:cstheme="minorHAnsi"/>
          <w:b/>
        </w:rPr>
      </w:pPr>
    </w:p>
    <w:p w14:paraId="2B758421" w14:textId="77777777" w:rsidR="003A2CCE" w:rsidRPr="003A0464" w:rsidRDefault="003A2CCE" w:rsidP="005B468F">
      <w:pPr>
        <w:ind w:left="426" w:hanging="426"/>
        <w:jc w:val="both"/>
        <w:rPr>
          <w:rFonts w:cstheme="minorHAnsi"/>
          <w:b/>
        </w:rPr>
      </w:pPr>
    </w:p>
    <w:p w14:paraId="45352679" w14:textId="77777777" w:rsidR="00A70370" w:rsidRPr="003A0464" w:rsidRDefault="005951CF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sz w:val="24"/>
          <w:szCs w:val="24"/>
        </w:rPr>
      </w:pPr>
      <w:r w:rsidRPr="003A0464">
        <w:rPr>
          <w:rFonts w:cstheme="minorHAnsi"/>
          <w:b/>
          <w:sz w:val="24"/>
          <w:szCs w:val="24"/>
        </w:rPr>
        <w:br w:type="page"/>
      </w:r>
    </w:p>
    <w:p w14:paraId="7EEFCC53" w14:textId="77777777" w:rsidR="00A70370" w:rsidRPr="003A0464" w:rsidRDefault="00A70370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sz w:val="24"/>
          <w:szCs w:val="24"/>
        </w:rPr>
      </w:pPr>
    </w:p>
    <w:p w14:paraId="23E67945" w14:textId="147304F3" w:rsidR="00A70370" w:rsidRPr="003A0464" w:rsidRDefault="00A70370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sz w:val="24"/>
          <w:szCs w:val="24"/>
        </w:rPr>
      </w:pPr>
      <w:r w:rsidRPr="003A0464">
        <w:rPr>
          <w:rFonts w:cstheme="minorHAnsi"/>
          <w:b/>
          <w:u w:val="single"/>
        </w:rPr>
        <w:t>ПРИМЕР №2: Бизнес центр</w:t>
      </w:r>
      <w:r w:rsidR="005C7057" w:rsidRPr="003A0464">
        <w:rPr>
          <w:rFonts w:cstheme="minorHAnsi"/>
          <w:b/>
          <w:u w:val="single"/>
        </w:rPr>
        <w:t xml:space="preserve"> в Москве</w:t>
      </w:r>
    </w:p>
    <w:p w14:paraId="507E99FE" w14:textId="77777777" w:rsidR="00A70370" w:rsidRPr="003A0464" w:rsidRDefault="00A70370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sz w:val="24"/>
          <w:szCs w:val="24"/>
        </w:rPr>
      </w:pPr>
    </w:p>
    <w:p w14:paraId="2A41F615" w14:textId="76E849CF" w:rsidR="00096660" w:rsidRPr="003A0464" w:rsidRDefault="00A70370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КРАТКАЯ ХАРАКТЕРИСТИКА ОБЪЕКТА</w:t>
      </w:r>
    </w:p>
    <w:p w14:paraId="38633B06" w14:textId="77007423" w:rsidR="00096660" w:rsidRPr="003A0464" w:rsidRDefault="00096660" w:rsidP="005B468F">
      <w:pPr>
        <w:tabs>
          <w:tab w:val="left" w:pos="709"/>
        </w:tabs>
        <w:ind w:left="426" w:hanging="426"/>
        <w:jc w:val="both"/>
        <w:rPr>
          <w:rFonts w:cstheme="minorHAnsi"/>
        </w:rPr>
      </w:pPr>
      <w:r w:rsidRPr="003A0464">
        <w:rPr>
          <w:rFonts w:cstheme="minorHAnsi"/>
        </w:rPr>
        <w:tab/>
      </w:r>
    </w:p>
    <w:p w14:paraId="51DC249A" w14:textId="4C31671E" w:rsidR="00096660" w:rsidRPr="003A0464" w:rsidRDefault="00096660" w:rsidP="005B468F">
      <w:pPr>
        <w:autoSpaceDE w:val="0"/>
        <w:autoSpaceDN w:val="0"/>
        <w:adjustRightInd w:val="0"/>
        <w:ind w:left="426" w:hanging="426"/>
        <w:rPr>
          <w:rFonts w:eastAsia="Calibri" w:cstheme="minorHAnsi"/>
        </w:rPr>
      </w:pPr>
      <w:r w:rsidRPr="003A0464">
        <w:rPr>
          <w:rFonts w:eastAsia="Calibri" w:cstheme="minorHAnsi"/>
        </w:rPr>
        <w:t xml:space="preserve">На земельном участке </w:t>
      </w:r>
      <w:r w:rsidRPr="003A0464">
        <w:rPr>
          <w:rFonts w:eastAsia="Times New Roman" w:cstheme="minorHAnsi"/>
          <w:lang w:eastAsia="x-none"/>
        </w:rPr>
        <w:t xml:space="preserve">13414 м2 </w:t>
      </w:r>
      <w:r w:rsidRPr="003A0464">
        <w:rPr>
          <w:rFonts w:eastAsia="Calibri" w:cstheme="minorHAnsi"/>
        </w:rPr>
        <w:t>расположены 8 строений</w:t>
      </w:r>
      <w:r w:rsidR="005F7B4D" w:rsidRPr="003A0464">
        <w:rPr>
          <w:rFonts w:eastAsia="Calibri" w:cstheme="minorHAnsi"/>
        </w:rPr>
        <w:t xml:space="preserve"> общей площадью 18000 м2</w:t>
      </w:r>
      <w:r w:rsidRPr="003A0464">
        <w:rPr>
          <w:rFonts w:eastAsia="Calibri" w:cstheme="minorHAnsi"/>
        </w:rPr>
        <w:t>:</w:t>
      </w:r>
    </w:p>
    <w:p w14:paraId="5DC5A65F" w14:textId="37EE5772" w:rsidR="005951CF" w:rsidRPr="003A0464" w:rsidRDefault="005951CF" w:rsidP="005B468F">
      <w:pPr>
        <w:ind w:left="426" w:hanging="426"/>
        <w:rPr>
          <w:rFonts w:cstheme="minorHAnsi"/>
          <w:b/>
          <w:sz w:val="24"/>
          <w:szCs w:val="24"/>
        </w:rPr>
      </w:pPr>
    </w:p>
    <w:p w14:paraId="64D8B5B8" w14:textId="106CC2C9" w:rsidR="00096660" w:rsidRPr="003A0464" w:rsidRDefault="00096660" w:rsidP="005B468F">
      <w:pPr>
        <w:ind w:left="426" w:hanging="426"/>
        <w:rPr>
          <w:rFonts w:cstheme="minorHAnsi"/>
          <w:b/>
        </w:rPr>
      </w:pPr>
      <w:r w:rsidRPr="003A0464">
        <w:rPr>
          <w:rFonts w:cstheme="minorHAnsi"/>
          <w:b/>
        </w:rPr>
        <w:t>ОБЪЕМ РАБОТ ПО ТЕХНИЧЕСКОЙ ЭКСПЛУАТАЦИИ</w:t>
      </w:r>
    </w:p>
    <w:p w14:paraId="68C037F2" w14:textId="77777777" w:rsidR="00096660" w:rsidRPr="003A0464" w:rsidRDefault="00096660" w:rsidP="005B468F">
      <w:pPr>
        <w:ind w:left="426" w:hanging="426"/>
        <w:rPr>
          <w:rFonts w:cstheme="minorHAnsi"/>
          <w:b/>
        </w:rPr>
      </w:pPr>
    </w:p>
    <w:p w14:paraId="312F3288" w14:textId="77777777" w:rsidR="00096660" w:rsidRPr="003A0464" w:rsidRDefault="00096660" w:rsidP="00B5140D">
      <w:pPr>
        <w:rPr>
          <w:rFonts w:cstheme="minorHAnsi"/>
        </w:rPr>
      </w:pPr>
      <w:r w:rsidRPr="003A0464">
        <w:rPr>
          <w:rFonts w:cstheme="minorHAnsi"/>
        </w:rPr>
        <w:t>В объем предоставляемых услуг включены работы по следующим системам:</w:t>
      </w:r>
    </w:p>
    <w:p w14:paraId="24B2C3CD" w14:textId="54FE54F0" w:rsidR="00096660" w:rsidRPr="003A0464" w:rsidRDefault="00096660" w:rsidP="00B5140D">
      <w:pPr>
        <w:pStyle w:val="a6"/>
        <w:numPr>
          <w:ilvl w:val="0"/>
          <w:numId w:val="22"/>
        </w:numPr>
        <w:ind w:left="426"/>
        <w:rPr>
          <w:rFonts w:cstheme="minorHAnsi"/>
        </w:rPr>
      </w:pPr>
      <w:r w:rsidRPr="003A0464">
        <w:rPr>
          <w:rFonts w:cstheme="minorHAnsi"/>
        </w:rPr>
        <w:t>Индивидуальный тепловой пункт</w:t>
      </w:r>
    </w:p>
    <w:p w14:paraId="790E4531" w14:textId="3C0D558D" w:rsidR="00096660" w:rsidRPr="003A0464" w:rsidRDefault="00096660" w:rsidP="00B5140D">
      <w:pPr>
        <w:pStyle w:val="a6"/>
        <w:numPr>
          <w:ilvl w:val="0"/>
          <w:numId w:val="22"/>
        </w:numPr>
        <w:ind w:left="426"/>
        <w:rPr>
          <w:rFonts w:cstheme="minorHAnsi"/>
        </w:rPr>
      </w:pPr>
      <w:r w:rsidRPr="003A0464">
        <w:rPr>
          <w:rFonts w:cstheme="minorHAnsi"/>
        </w:rPr>
        <w:t>Система центрального отопления</w:t>
      </w:r>
    </w:p>
    <w:p w14:paraId="0801ED64" w14:textId="6697DE4F" w:rsidR="00096660" w:rsidRPr="003A0464" w:rsidRDefault="00096660" w:rsidP="00B5140D">
      <w:pPr>
        <w:pStyle w:val="a6"/>
        <w:numPr>
          <w:ilvl w:val="0"/>
          <w:numId w:val="22"/>
        </w:numPr>
        <w:ind w:left="426"/>
        <w:rPr>
          <w:rFonts w:cstheme="minorHAnsi"/>
        </w:rPr>
      </w:pPr>
      <w:r w:rsidRPr="003A0464">
        <w:rPr>
          <w:rFonts w:cstheme="minorHAnsi"/>
        </w:rPr>
        <w:t xml:space="preserve">Система холодного и горячего водоснабжения </w:t>
      </w:r>
    </w:p>
    <w:p w14:paraId="4CFCC86E" w14:textId="6B385F9A" w:rsidR="00096660" w:rsidRPr="003A0464" w:rsidRDefault="00096660" w:rsidP="00B5140D">
      <w:pPr>
        <w:pStyle w:val="a6"/>
        <w:numPr>
          <w:ilvl w:val="0"/>
          <w:numId w:val="22"/>
        </w:numPr>
        <w:ind w:left="426"/>
        <w:rPr>
          <w:rFonts w:cstheme="minorHAnsi"/>
        </w:rPr>
      </w:pPr>
      <w:r w:rsidRPr="003A0464">
        <w:rPr>
          <w:rFonts w:cstheme="minorHAnsi"/>
        </w:rPr>
        <w:t>Систем электроснабжения и электроосвещения</w:t>
      </w:r>
    </w:p>
    <w:p w14:paraId="6CB88E27" w14:textId="77777777" w:rsidR="00B5140D" w:rsidRPr="003A0464" w:rsidRDefault="00096660" w:rsidP="00B5140D">
      <w:pPr>
        <w:pStyle w:val="a6"/>
        <w:numPr>
          <w:ilvl w:val="0"/>
          <w:numId w:val="22"/>
        </w:numPr>
        <w:ind w:left="426"/>
        <w:rPr>
          <w:rFonts w:cstheme="minorHAnsi"/>
        </w:rPr>
      </w:pPr>
      <w:r w:rsidRPr="003A0464">
        <w:rPr>
          <w:rFonts w:cstheme="minorHAnsi"/>
        </w:rPr>
        <w:t xml:space="preserve">Техническое сопровождение и подготовка тех. заданий при производстве ремонтно-строительных работ. </w:t>
      </w:r>
    </w:p>
    <w:p w14:paraId="18A1F928" w14:textId="4CB584C6" w:rsidR="00096660" w:rsidRPr="003A0464" w:rsidRDefault="00096660" w:rsidP="00B5140D">
      <w:pPr>
        <w:pStyle w:val="a6"/>
        <w:numPr>
          <w:ilvl w:val="0"/>
          <w:numId w:val="22"/>
        </w:numPr>
        <w:ind w:left="426"/>
        <w:rPr>
          <w:rFonts w:cstheme="minorHAnsi"/>
        </w:rPr>
      </w:pPr>
      <w:r w:rsidRPr="003A0464">
        <w:rPr>
          <w:rFonts w:cstheme="minorHAnsi"/>
        </w:rPr>
        <w:t xml:space="preserve">Техническое обслуживание системы пожарной сигнализации и средств пожаротушения </w:t>
      </w:r>
    </w:p>
    <w:p w14:paraId="18E03B2A" w14:textId="77777777" w:rsidR="00096660" w:rsidRPr="003A0464" w:rsidRDefault="00096660" w:rsidP="00B5140D">
      <w:pPr>
        <w:pStyle w:val="a6"/>
        <w:numPr>
          <w:ilvl w:val="0"/>
          <w:numId w:val="22"/>
        </w:numPr>
        <w:ind w:left="426"/>
        <w:rPr>
          <w:rFonts w:cstheme="minorHAnsi"/>
        </w:rPr>
      </w:pPr>
      <w:r w:rsidRPr="003A0464">
        <w:rPr>
          <w:rFonts w:cstheme="minorHAnsi"/>
        </w:rPr>
        <w:t>Техническое обслуживание систем автоматики и диспетчеризации всех инженерных систем комплекса</w:t>
      </w:r>
    </w:p>
    <w:p w14:paraId="6D4A869B" w14:textId="6AB390D8" w:rsidR="00096660" w:rsidRPr="003A0464" w:rsidRDefault="00096660" w:rsidP="00B5140D">
      <w:pPr>
        <w:pStyle w:val="a6"/>
        <w:numPr>
          <w:ilvl w:val="0"/>
          <w:numId w:val="22"/>
        </w:numPr>
        <w:ind w:left="426"/>
        <w:rPr>
          <w:rFonts w:cstheme="minorHAnsi"/>
        </w:rPr>
      </w:pPr>
      <w:r w:rsidRPr="003A0464">
        <w:rPr>
          <w:rFonts w:cstheme="minorHAnsi"/>
        </w:rPr>
        <w:t>Системы контроля доступа</w:t>
      </w:r>
    </w:p>
    <w:p w14:paraId="26DDD556" w14:textId="77777777" w:rsidR="00096660" w:rsidRPr="003A0464" w:rsidRDefault="00096660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2036F0FE" w14:textId="4F099749" w:rsidR="00096660" w:rsidRPr="003A0464" w:rsidRDefault="00096660" w:rsidP="005B468F">
      <w:pPr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СТОИМОСТЬ УСЛУГ ПО ТЕХНИЧЕСКОЙ ЭКСПЛУАТАЦИИ</w:t>
      </w:r>
    </w:p>
    <w:p w14:paraId="479C5091" w14:textId="77777777" w:rsidR="00E9309A" w:rsidRPr="003A0464" w:rsidRDefault="00E9309A" w:rsidP="005B468F">
      <w:pPr>
        <w:ind w:left="426" w:hanging="426"/>
        <w:jc w:val="both"/>
        <w:rPr>
          <w:rFonts w:cstheme="minorHAnsi"/>
          <w:b/>
        </w:rPr>
      </w:pPr>
    </w:p>
    <w:p w14:paraId="52CB9468" w14:textId="6709296E" w:rsidR="00E9309A" w:rsidRPr="003A0464" w:rsidRDefault="00E9309A" w:rsidP="00E9309A">
      <w:pPr>
        <w:ind w:firstLine="426"/>
        <w:jc w:val="both"/>
        <w:rPr>
          <w:rFonts w:cstheme="minorHAnsi"/>
          <w:b/>
        </w:rPr>
      </w:pPr>
      <w:r w:rsidRPr="003A0464">
        <w:rPr>
          <w:rFonts w:cstheme="minorHAnsi"/>
        </w:rPr>
        <w:t>Для удобства расчетов мы можем заключить договор от имени одного из наших юридических лиц, специализирующихся на технической эксплуатации зданий. Одно организовано по основной системе налогообложения с уплатой НДС 20% (ОСНО), другое организовано по упрощенной системе налогообложения без уплаты НДС 20% (УСН).</w:t>
      </w:r>
    </w:p>
    <w:p w14:paraId="76C80894" w14:textId="77777777" w:rsidR="00096660" w:rsidRPr="003A0464" w:rsidRDefault="00096660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tbl>
      <w:tblPr>
        <w:tblW w:w="10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3258"/>
        <w:gridCol w:w="3258"/>
      </w:tblGrid>
      <w:tr w:rsidR="00B5140D" w:rsidRPr="003A0464" w14:paraId="10BA02E8" w14:textId="77777777" w:rsidTr="00BD41B6">
        <w:trPr>
          <w:trHeight w:hRule="exact" w:val="102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D1C7906" w14:textId="77777777" w:rsidR="00B5140D" w:rsidRPr="003A0464" w:rsidRDefault="00B5140D" w:rsidP="00BD41B6">
            <w:pPr>
              <w:tabs>
                <w:tab w:val="left" w:pos="9355"/>
              </w:tabs>
              <w:ind w:left="426" w:right="-5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Наименование услуги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85BAB5A" w14:textId="77777777" w:rsidR="00B5140D" w:rsidRPr="003A0464" w:rsidRDefault="00B5140D" w:rsidP="00BD41B6">
            <w:pPr>
              <w:tabs>
                <w:tab w:val="left" w:pos="9355"/>
              </w:tabs>
              <w:ind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полному регламенту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C9832C" w14:textId="77777777" w:rsidR="00B5140D" w:rsidRPr="003A0464" w:rsidRDefault="00B5140D" w:rsidP="00BD41B6">
            <w:pPr>
              <w:tabs>
                <w:tab w:val="left" w:pos="9355"/>
              </w:tabs>
              <w:ind w:left="36"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сокращенному регламенту</w:t>
            </w:r>
          </w:p>
        </w:tc>
      </w:tr>
      <w:tr w:rsidR="00B5140D" w:rsidRPr="003A0464" w14:paraId="61FFF1E2" w14:textId="77777777" w:rsidTr="00B5140D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0E428A" w14:textId="77777777" w:rsidR="00B5140D" w:rsidRPr="003A0464" w:rsidRDefault="00B5140D" w:rsidP="00BD41B6">
            <w:pPr>
              <w:ind w:left="63"/>
              <w:rPr>
                <w:rFonts w:cstheme="minorHAnsi"/>
                <w:b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включая НДС 20% (ОСНО)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942D" w14:textId="08E4D3BE" w:rsidR="00B5140D" w:rsidRPr="003A0464" w:rsidRDefault="00B5140D" w:rsidP="00BD41B6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1 221 828,00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107FB4" w14:textId="3E573F55" w:rsidR="00B5140D" w:rsidRPr="003A0464" w:rsidRDefault="005C7057" w:rsidP="00BD41B6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745 315</w:t>
            </w:r>
            <w:r w:rsidR="00B5140D" w:rsidRPr="003A0464">
              <w:rPr>
                <w:rFonts w:cstheme="minorHAnsi"/>
              </w:rPr>
              <w:t>,00</w:t>
            </w:r>
          </w:p>
        </w:tc>
      </w:tr>
      <w:tr w:rsidR="00B5140D" w:rsidRPr="003A0464" w14:paraId="0ACD4678" w14:textId="77777777" w:rsidTr="00BD41B6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EF4E9C" w14:textId="77777777" w:rsidR="00B5140D" w:rsidRPr="003A0464" w:rsidRDefault="00B5140D" w:rsidP="00BD41B6">
            <w:pPr>
              <w:ind w:left="63"/>
              <w:rPr>
                <w:rFonts w:cstheme="minorHAnsi"/>
                <w:b/>
                <w:noProof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без НДС 20% (УСН)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728B" w14:textId="7D801A7F" w:rsidR="00B5140D" w:rsidRPr="003A0464" w:rsidRDefault="00B5140D" w:rsidP="00BD41B6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1 083 181,00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8982C2" w14:textId="628F713E" w:rsidR="00B5140D" w:rsidRPr="003A0464" w:rsidRDefault="005C7057" w:rsidP="00BD41B6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639 077</w:t>
            </w:r>
            <w:r w:rsidR="00B5140D" w:rsidRPr="003A0464">
              <w:rPr>
                <w:rFonts w:cstheme="minorHAnsi"/>
              </w:rPr>
              <w:t>,00</w:t>
            </w:r>
          </w:p>
          <w:p w14:paraId="2FE1F6FE" w14:textId="4E560EFB" w:rsidR="00B5140D" w:rsidRPr="003A0464" w:rsidRDefault="00B5140D" w:rsidP="00BD41B6">
            <w:pPr>
              <w:ind w:left="426" w:hanging="426"/>
              <w:rPr>
                <w:rFonts w:cstheme="minorHAnsi"/>
              </w:rPr>
            </w:pPr>
          </w:p>
        </w:tc>
      </w:tr>
      <w:tr w:rsidR="00B5140D" w:rsidRPr="003A0464" w14:paraId="423D64E5" w14:textId="77777777" w:rsidTr="00BD41B6">
        <w:trPr>
          <w:trHeight w:hRule="exact" w:val="1529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15150E" w14:textId="746A2291" w:rsidR="00B5140D" w:rsidRPr="003A0464" w:rsidRDefault="00B5140D" w:rsidP="00BD41B6">
            <w:pPr>
              <w:ind w:left="63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Закупка расходных материалов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7B0D" w14:textId="69D147A6" w:rsidR="00B5140D" w:rsidRPr="003A0464" w:rsidRDefault="00B5140D" w:rsidP="00BD41B6">
            <w:pPr>
              <w:ind w:left="33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>Расходные материалы закупаются по согласованию с заказчиком на сумму до 20 000 рублей.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>Эта закупка входит в оба варианта (ОСНО и УСН) бюджета на техническую эксплуатацию по полному регламенту.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DE67B4" w14:textId="77777777" w:rsidR="00B5140D" w:rsidRPr="003A0464" w:rsidRDefault="00B5140D" w:rsidP="00BD41B6">
            <w:pPr>
              <w:ind w:left="2" w:firstLine="1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>Расходные материалы закупаются отдельно по согласованию с заказчиком.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>Эта закупка не входит в оба варианта (ОСНО и УСН) бюджета на техническую эксплуатацию по сокращенному регламенту.</w:t>
            </w:r>
          </w:p>
        </w:tc>
      </w:tr>
    </w:tbl>
    <w:p w14:paraId="147EAC3B" w14:textId="4549A829" w:rsidR="00096660" w:rsidRPr="003A0464" w:rsidRDefault="00096660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35C51379" w14:textId="6488D5FB" w:rsidR="005F7B4D" w:rsidRPr="003A0464" w:rsidRDefault="005F7B4D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7085F3E5" w14:textId="5DEA7FBE" w:rsidR="005F7B4D" w:rsidRPr="003A0464" w:rsidRDefault="005F7B4D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08337711" w14:textId="396B6EE3" w:rsidR="005F7B4D" w:rsidRPr="003A0464" w:rsidRDefault="005F7B4D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6989DEA4" w14:textId="692F3429" w:rsidR="005F7B4D" w:rsidRPr="003A0464" w:rsidRDefault="005F7B4D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52F0E907" w14:textId="25487C9F" w:rsidR="005F7B4D" w:rsidRPr="003A0464" w:rsidRDefault="005F7B4D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68E1963B" w14:textId="77777777" w:rsidR="00F750B2" w:rsidRPr="003A0464" w:rsidRDefault="00F750B2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51BA1D4C" w14:textId="77777777" w:rsidR="005F7B4D" w:rsidRPr="003A0464" w:rsidRDefault="005F7B4D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79E84FE6" w14:textId="77777777" w:rsidR="00B5140D" w:rsidRPr="003A0464" w:rsidRDefault="00B5140D" w:rsidP="00B5140D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lastRenderedPageBreak/>
        <w:t>ОРГАНИЗАЦИОННО-ШТАТНАЯ СТРУКТУРА СЛУЖБЫ ЭКСПЛУАТАЦИИ ОБЪЕКТА</w:t>
      </w:r>
    </w:p>
    <w:p w14:paraId="604E1F11" w14:textId="77777777" w:rsidR="00B5140D" w:rsidRPr="003A0464" w:rsidRDefault="00B5140D" w:rsidP="00B5140D">
      <w:pPr>
        <w:ind w:left="426" w:right="540" w:hanging="426"/>
        <w:jc w:val="both"/>
        <w:rPr>
          <w:rFonts w:cstheme="minorHAnsi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1419"/>
        <w:gridCol w:w="1845"/>
        <w:gridCol w:w="1840"/>
        <w:gridCol w:w="1985"/>
      </w:tblGrid>
      <w:tr w:rsidR="00B5140D" w:rsidRPr="003A0464" w14:paraId="274C1493" w14:textId="77777777" w:rsidTr="00BD41B6">
        <w:trPr>
          <w:trHeight w:val="319"/>
        </w:trPr>
        <w:tc>
          <w:tcPr>
            <w:tcW w:w="3118" w:type="dxa"/>
            <w:vMerge w:val="restart"/>
            <w:shd w:val="clear" w:color="auto" w:fill="D9D9D9"/>
          </w:tcPr>
          <w:p w14:paraId="300ABA66" w14:textId="77777777" w:rsidR="00B5140D" w:rsidRPr="003A0464" w:rsidRDefault="00B5140D" w:rsidP="00BD41B6">
            <w:pPr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Позиция</w:t>
            </w:r>
          </w:p>
        </w:tc>
        <w:tc>
          <w:tcPr>
            <w:tcW w:w="1419" w:type="dxa"/>
            <w:vMerge w:val="restart"/>
            <w:shd w:val="clear" w:color="auto" w:fill="D9D9D9"/>
          </w:tcPr>
          <w:p w14:paraId="269DB220" w14:textId="77777777" w:rsidR="00B5140D" w:rsidRPr="003A0464" w:rsidRDefault="00B5140D" w:rsidP="00BD41B6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График</w:t>
            </w:r>
          </w:p>
        </w:tc>
        <w:tc>
          <w:tcPr>
            <w:tcW w:w="1845" w:type="dxa"/>
            <w:vMerge w:val="restart"/>
            <w:shd w:val="clear" w:color="auto" w:fill="D9D9D9"/>
          </w:tcPr>
          <w:p w14:paraId="0AC72BA7" w14:textId="77777777" w:rsidR="00B5140D" w:rsidRPr="003A0464" w:rsidRDefault="00B5140D" w:rsidP="00BD41B6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Время</w:t>
            </w:r>
          </w:p>
        </w:tc>
        <w:tc>
          <w:tcPr>
            <w:tcW w:w="3825" w:type="dxa"/>
            <w:gridSpan w:val="2"/>
            <w:shd w:val="clear" w:color="auto" w:fill="D9D9D9"/>
          </w:tcPr>
          <w:p w14:paraId="15E257B9" w14:textId="77777777" w:rsidR="00B5140D" w:rsidRPr="003A0464" w:rsidRDefault="00B5140D" w:rsidP="00BD41B6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Количество</w:t>
            </w:r>
          </w:p>
        </w:tc>
      </w:tr>
      <w:tr w:rsidR="00B5140D" w:rsidRPr="003A0464" w14:paraId="6C5A130D" w14:textId="77777777" w:rsidTr="00BD41B6">
        <w:trPr>
          <w:trHeight w:val="366"/>
        </w:trPr>
        <w:tc>
          <w:tcPr>
            <w:tcW w:w="3118" w:type="dxa"/>
            <w:vMerge/>
            <w:shd w:val="clear" w:color="auto" w:fill="D9D9D9"/>
          </w:tcPr>
          <w:p w14:paraId="2CBE0001" w14:textId="77777777" w:rsidR="00B5140D" w:rsidRPr="003A0464" w:rsidRDefault="00B5140D" w:rsidP="00BD41B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419" w:type="dxa"/>
            <w:vMerge/>
            <w:shd w:val="clear" w:color="auto" w:fill="D9D9D9"/>
          </w:tcPr>
          <w:p w14:paraId="1012ED79" w14:textId="77777777" w:rsidR="00B5140D" w:rsidRPr="003A0464" w:rsidRDefault="00B5140D" w:rsidP="00BD41B6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5" w:type="dxa"/>
            <w:vMerge/>
            <w:shd w:val="clear" w:color="auto" w:fill="D9D9D9"/>
          </w:tcPr>
          <w:p w14:paraId="412CFCE5" w14:textId="77777777" w:rsidR="00B5140D" w:rsidRPr="003A0464" w:rsidRDefault="00B5140D" w:rsidP="00BD41B6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0" w:type="dxa"/>
            <w:shd w:val="clear" w:color="auto" w:fill="D9D9D9"/>
          </w:tcPr>
          <w:p w14:paraId="75EEB108" w14:textId="77777777" w:rsidR="00B5140D" w:rsidRPr="003A0464" w:rsidRDefault="00B5140D" w:rsidP="00BD41B6">
            <w:pPr>
              <w:tabs>
                <w:tab w:val="num" w:pos="103"/>
                <w:tab w:val="num" w:pos="230"/>
              </w:tabs>
              <w:ind w:left="31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Полный регламент</w:t>
            </w:r>
          </w:p>
        </w:tc>
        <w:tc>
          <w:tcPr>
            <w:tcW w:w="1985" w:type="dxa"/>
            <w:shd w:val="clear" w:color="auto" w:fill="D9D9D9"/>
          </w:tcPr>
          <w:p w14:paraId="610A89EC" w14:textId="77777777" w:rsidR="00B5140D" w:rsidRPr="003A0464" w:rsidRDefault="00B5140D" w:rsidP="00BD41B6">
            <w:pPr>
              <w:ind w:left="34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Сокращенный регламент</w:t>
            </w:r>
          </w:p>
        </w:tc>
      </w:tr>
      <w:tr w:rsidR="00B5140D" w:rsidRPr="003A0464" w14:paraId="03C5FFAE" w14:textId="77777777" w:rsidTr="00BD41B6">
        <w:trPr>
          <w:trHeight w:hRule="exact" w:val="566"/>
        </w:trPr>
        <w:tc>
          <w:tcPr>
            <w:tcW w:w="3118" w:type="dxa"/>
          </w:tcPr>
          <w:p w14:paraId="5699BE46" w14:textId="59641576" w:rsidR="00B5140D" w:rsidRPr="003A0464" w:rsidRDefault="00B5140D" w:rsidP="00B5140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Главный инженер</w:t>
            </w:r>
          </w:p>
        </w:tc>
        <w:tc>
          <w:tcPr>
            <w:tcW w:w="1419" w:type="dxa"/>
          </w:tcPr>
          <w:p w14:paraId="63257AA4" w14:textId="4F713DEF" w:rsidR="00B5140D" w:rsidRPr="003A0464" w:rsidRDefault="00B5140D" w:rsidP="00B5140D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2FDEBF0B" w14:textId="4661EBCA" w:rsidR="00B5140D" w:rsidRPr="003A0464" w:rsidRDefault="00B5140D" w:rsidP="00B5140D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09:00 - 18:00</w:t>
            </w:r>
          </w:p>
        </w:tc>
        <w:tc>
          <w:tcPr>
            <w:tcW w:w="1840" w:type="dxa"/>
          </w:tcPr>
          <w:p w14:paraId="0F53DE31" w14:textId="4EDCE477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1</w:t>
            </w:r>
          </w:p>
        </w:tc>
        <w:tc>
          <w:tcPr>
            <w:tcW w:w="1985" w:type="dxa"/>
          </w:tcPr>
          <w:p w14:paraId="1F7FC56F" w14:textId="5EA017D7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B5140D" w:rsidRPr="003A0464" w14:paraId="3917558C" w14:textId="77777777" w:rsidTr="00BD41B6">
        <w:trPr>
          <w:trHeight w:hRule="exact" w:val="688"/>
        </w:trPr>
        <w:tc>
          <w:tcPr>
            <w:tcW w:w="3118" w:type="dxa"/>
          </w:tcPr>
          <w:p w14:paraId="5DEE6D35" w14:textId="6F9822E3" w:rsidR="00B5140D" w:rsidRPr="003A0464" w:rsidRDefault="00B5140D" w:rsidP="00B5140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Энергетик</w:t>
            </w:r>
          </w:p>
        </w:tc>
        <w:tc>
          <w:tcPr>
            <w:tcW w:w="1419" w:type="dxa"/>
          </w:tcPr>
          <w:p w14:paraId="1EE07089" w14:textId="359F88CA" w:rsidR="00B5140D" w:rsidRPr="003A0464" w:rsidRDefault="00B5140D" w:rsidP="00B5140D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2349E8ED" w14:textId="444F7025" w:rsidR="00B5140D" w:rsidRPr="003A0464" w:rsidRDefault="00B5140D" w:rsidP="00B5140D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09:00 - 18:00</w:t>
            </w:r>
          </w:p>
        </w:tc>
        <w:tc>
          <w:tcPr>
            <w:tcW w:w="1840" w:type="dxa"/>
          </w:tcPr>
          <w:p w14:paraId="65798591" w14:textId="0B35882B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1</w:t>
            </w:r>
          </w:p>
        </w:tc>
        <w:tc>
          <w:tcPr>
            <w:tcW w:w="1985" w:type="dxa"/>
          </w:tcPr>
          <w:p w14:paraId="0205F1BB" w14:textId="77777777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B5140D" w:rsidRPr="003A0464" w14:paraId="686387DF" w14:textId="77777777" w:rsidTr="00BD41B6">
        <w:trPr>
          <w:trHeight w:hRule="exact" w:val="688"/>
        </w:trPr>
        <w:tc>
          <w:tcPr>
            <w:tcW w:w="3118" w:type="dxa"/>
          </w:tcPr>
          <w:p w14:paraId="4F39A1B2" w14:textId="3A7F4232" w:rsidR="00B5140D" w:rsidRPr="003A0464" w:rsidRDefault="00B5140D" w:rsidP="00B5140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Хаус-мастер</w:t>
            </w:r>
          </w:p>
        </w:tc>
        <w:tc>
          <w:tcPr>
            <w:tcW w:w="1419" w:type="dxa"/>
          </w:tcPr>
          <w:p w14:paraId="70FCFF3B" w14:textId="368E0F36" w:rsidR="00B5140D" w:rsidRPr="003A0464" w:rsidRDefault="00B5140D" w:rsidP="00B5140D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34D864E8" w14:textId="02EA674F" w:rsidR="00B5140D" w:rsidRPr="003A0464" w:rsidRDefault="00B5140D" w:rsidP="00B5140D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09:00 - 18:00</w:t>
            </w:r>
          </w:p>
        </w:tc>
        <w:tc>
          <w:tcPr>
            <w:tcW w:w="1840" w:type="dxa"/>
          </w:tcPr>
          <w:p w14:paraId="6CA3F677" w14:textId="1FB5926B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1</w:t>
            </w:r>
          </w:p>
        </w:tc>
        <w:tc>
          <w:tcPr>
            <w:tcW w:w="1985" w:type="dxa"/>
          </w:tcPr>
          <w:p w14:paraId="6933196E" w14:textId="77777777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B5140D" w:rsidRPr="003A0464" w14:paraId="174F4964" w14:textId="77777777" w:rsidTr="00BD41B6">
        <w:trPr>
          <w:trHeight w:hRule="exact" w:val="688"/>
        </w:trPr>
        <w:tc>
          <w:tcPr>
            <w:tcW w:w="3118" w:type="dxa"/>
          </w:tcPr>
          <w:p w14:paraId="04683E6A" w14:textId="3F1B4903" w:rsidR="00B5140D" w:rsidRPr="003A0464" w:rsidRDefault="00B5140D" w:rsidP="00B5140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техник</w:t>
            </w:r>
          </w:p>
        </w:tc>
        <w:tc>
          <w:tcPr>
            <w:tcW w:w="1419" w:type="dxa"/>
          </w:tcPr>
          <w:p w14:paraId="2E2F0847" w14:textId="7589E942" w:rsidR="00B5140D" w:rsidRPr="003A0464" w:rsidRDefault="00B5140D" w:rsidP="00B5140D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1 / 3</w:t>
            </w:r>
          </w:p>
        </w:tc>
        <w:tc>
          <w:tcPr>
            <w:tcW w:w="1845" w:type="dxa"/>
          </w:tcPr>
          <w:p w14:paraId="5D5D663B" w14:textId="46C68596" w:rsidR="00B5140D" w:rsidRPr="003A0464" w:rsidRDefault="00B5140D" w:rsidP="00B5140D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Круглосуточно</w:t>
            </w:r>
          </w:p>
        </w:tc>
        <w:tc>
          <w:tcPr>
            <w:tcW w:w="1840" w:type="dxa"/>
          </w:tcPr>
          <w:p w14:paraId="6327C87D" w14:textId="13BEE093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4</w:t>
            </w:r>
          </w:p>
        </w:tc>
        <w:tc>
          <w:tcPr>
            <w:tcW w:w="1985" w:type="dxa"/>
          </w:tcPr>
          <w:p w14:paraId="08434233" w14:textId="3EBF6BE5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</w:tr>
      <w:tr w:rsidR="00B5140D" w:rsidRPr="003A0464" w14:paraId="2F386834" w14:textId="77777777" w:rsidTr="00BD41B6">
        <w:trPr>
          <w:trHeight w:hRule="exact" w:val="688"/>
        </w:trPr>
        <w:tc>
          <w:tcPr>
            <w:tcW w:w="3118" w:type="dxa"/>
          </w:tcPr>
          <w:p w14:paraId="57BF30E8" w14:textId="14CCD18F" w:rsidR="00B5140D" w:rsidRPr="003A0464" w:rsidRDefault="00B5140D" w:rsidP="00B5140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 по СС</w:t>
            </w:r>
          </w:p>
        </w:tc>
        <w:tc>
          <w:tcPr>
            <w:tcW w:w="1419" w:type="dxa"/>
          </w:tcPr>
          <w:p w14:paraId="5CC41B3B" w14:textId="48FF9898" w:rsidR="00B5140D" w:rsidRPr="003A0464" w:rsidRDefault="00B5140D" w:rsidP="00B5140D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7073E914" w14:textId="108DD58A" w:rsidR="00B5140D" w:rsidRPr="003A0464" w:rsidRDefault="00B5140D" w:rsidP="00B5140D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09:00 - 18:00</w:t>
            </w:r>
          </w:p>
        </w:tc>
        <w:tc>
          <w:tcPr>
            <w:tcW w:w="1840" w:type="dxa"/>
          </w:tcPr>
          <w:p w14:paraId="29C18DB1" w14:textId="1CBA28BE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1</w:t>
            </w:r>
          </w:p>
        </w:tc>
        <w:tc>
          <w:tcPr>
            <w:tcW w:w="1985" w:type="dxa"/>
          </w:tcPr>
          <w:p w14:paraId="016588A9" w14:textId="509B1365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B5140D" w:rsidRPr="003A0464" w14:paraId="32FBAD66" w14:textId="77777777" w:rsidTr="00BD41B6">
        <w:trPr>
          <w:trHeight w:hRule="exact" w:val="510"/>
        </w:trPr>
        <w:tc>
          <w:tcPr>
            <w:tcW w:w="6382" w:type="dxa"/>
            <w:gridSpan w:val="3"/>
            <w:shd w:val="clear" w:color="auto" w:fill="D9D9D9"/>
          </w:tcPr>
          <w:p w14:paraId="74E6F8FB" w14:textId="77777777" w:rsidR="00B5140D" w:rsidRPr="003A0464" w:rsidRDefault="00B5140D" w:rsidP="00BD41B6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ИТОГО:</w:t>
            </w:r>
          </w:p>
        </w:tc>
        <w:tc>
          <w:tcPr>
            <w:tcW w:w="1840" w:type="dxa"/>
            <w:shd w:val="clear" w:color="auto" w:fill="D9D9D9"/>
          </w:tcPr>
          <w:p w14:paraId="6D8D4A4E" w14:textId="77777777" w:rsidR="00B5140D" w:rsidRPr="003A0464" w:rsidRDefault="00B5140D" w:rsidP="00BD41B6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8</w:t>
            </w:r>
          </w:p>
          <w:p w14:paraId="5BEA9AB6" w14:textId="1585A2C2" w:rsidR="00B5140D" w:rsidRPr="003A0464" w:rsidRDefault="00B5140D" w:rsidP="00BD41B6">
            <w:pPr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985" w:type="dxa"/>
            <w:shd w:val="clear" w:color="auto" w:fill="D9D9D9"/>
          </w:tcPr>
          <w:p w14:paraId="523E16C0" w14:textId="6843F669" w:rsidR="00B5140D" w:rsidRPr="003A0464" w:rsidRDefault="00B5140D" w:rsidP="00BD41B6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6</w:t>
            </w:r>
          </w:p>
        </w:tc>
      </w:tr>
    </w:tbl>
    <w:p w14:paraId="7C38003C" w14:textId="60687F81" w:rsidR="00B5140D" w:rsidRPr="003A0464" w:rsidRDefault="00B5140D" w:rsidP="00B5140D">
      <w:pPr>
        <w:ind w:left="426" w:hanging="426"/>
        <w:jc w:val="both"/>
        <w:rPr>
          <w:rFonts w:cstheme="minorHAnsi"/>
          <w:b/>
        </w:rPr>
      </w:pPr>
    </w:p>
    <w:p w14:paraId="5B7F25E5" w14:textId="77777777" w:rsidR="00096660" w:rsidRPr="003A0464" w:rsidRDefault="00096660" w:rsidP="005B468F">
      <w:pPr>
        <w:ind w:left="426" w:hanging="426"/>
        <w:jc w:val="center"/>
        <w:rPr>
          <w:rFonts w:cstheme="minorHAnsi"/>
          <w:sz w:val="24"/>
          <w:szCs w:val="24"/>
        </w:rPr>
      </w:pPr>
    </w:p>
    <w:p w14:paraId="6DCF1030" w14:textId="77777777" w:rsidR="00B5140D" w:rsidRPr="003A0464" w:rsidRDefault="00B5140D" w:rsidP="005B468F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593B4CDE" w14:textId="77777777" w:rsidR="00B5140D" w:rsidRPr="003A0464" w:rsidRDefault="00B5140D">
      <w:pPr>
        <w:rPr>
          <w:rFonts w:cstheme="minorHAnsi"/>
          <w:b/>
        </w:rPr>
      </w:pPr>
      <w:r w:rsidRPr="003A0464">
        <w:rPr>
          <w:rFonts w:cstheme="minorHAnsi"/>
          <w:b/>
        </w:rPr>
        <w:br w:type="page"/>
      </w:r>
    </w:p>
    <w:p w14:paraId="5300BEAF" w14:textId="77777777" w:rsidR="00B5140D" w:rsidRPr="003A0464" w:rsidRDefault="00B5140D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0BA0C9B8" w14:textId="513AE1D9" w:rsidR="00B5140D" w:rsidRPr="003A0464" w:rsidRDefault="005C7057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u w:val="single"/>
        </w:rPr>
      </w:pPr>
      <w:r w:rsidRPr="003A0464">
        <w:rPr>
          <w:rFonts w:cstheme="minorHAnsi"/>
          <w:b/>
          <w:u w:val="single"/>
        </w:rPr>
        <w:t>ПРИМЕР №3 Торговый центр в Москве</w:t>
      </w:r>
    </w:p>
    <w:p w14:paraId="1251097E" w14:textId="77777777" w:rsidR="00B5140D" w:rsidRPr="003A0464" w:rsidRDefault="00B5140D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742024DD" w14:textId="1179E05B" w:rsidR="00096660" w:rsidRPr="003A0464" w:rsidRDefault="00096660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 xml:space="preserve">КРАТКАЯ ХАРАКТЕРИСТИКА ОБЪЕКТА </w:t>
      </w:r>
    </w:p>
    <w:p w14:paraId="10333124" w14:textId="77777777" w:rsidR="00096660" w:rsidRPr="003A0464" w:rsidRDefault="00096660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16F0F97D" w14:textId="147C4B16" w:rsidR="00096660" w:rsidRPr="003A0464" w:rsidRDefault="00096660" w:rsidP="00B5140D">
      <w:pPr>
        <w:tabs>
          <w:tab w:val="left" w:pos="0"/>
        </w:tabs>
        <w:ind w:firstLine="426"/>
        <w:jc w:val="both"/>
        <w:rPr>
          <w:rFonts w:cstheme="minorHAnsi"/>
        </w:rPr>
      </w:pPr>
      <w:r w:rsidRPr="003A0464">
        <w:rPr>
          <w:rFonts w:cstheme="minorHAnsi"/>
        </w:rPr>
        <w:t xml:space="preserve">Трехэтажное здание </w:t>
      </w:r>
      <w:r w:rsidR="00B5140D" w:rsidRPr="003A0464">
        <w:rPr>
          <w:rFonts w:cstheme="minorHAnsi"/>
        </w:rPr>
        <w:t xml:space="preserve">действующего ТРЦ общей </w:t>
      </w:r>
      <w:r w:rsidRPr="003A0464">
        <w:rPr>
          <w:rFonts w:cstheme="minorHAnsi"/>
        </w:rPr>
        <w:t>площадью 26 784 м</w:t>
      </w:r>
      <w:r w:rsidR="005F7B4D" w:rsidRPr="003A0464">
        <w:rPr>
          <w:rFonts w:cstheme="minorHAnsi"/>
        </w:rPr>
        <w:t>2</w:t>
      </w:r>
      <w:r w:rsidRPr="003A0464">
        <w:rPr>
          <w:rFonts w:cstheme="minorHAnsi"/>
        </w:rPr>
        <w:t>.</w:t>
      </w:r>
    </w:p>
    <w:p w14:paraId="27054675" w14:textId="77777777" w:rsidR="00B5140D" w:rsidRPr="003A0464" w:rsidRDefault="00B5140D" w:rsidP="00B5140D">
      <w:pPr>
        <w:tabs>
          <w:tab w:val="left" w:pos="0"/>
        </w:tabs>
        <w:ind w:firstLine="426"/>
        <w:jc w:val="both"/>
        <w:rPr>
          <w:rFonts w:cstheme="minorHAnsi"/>
        </w:rPr>
      </w:pPr>
    </w:p>
    <w:p w14:paraId="3049FA72" w14:textId="3E9C2868" w:rsidR="00EC58E5" w:rsidRPr="003A0464" w:rsidRDefault="00B5140D" w:rsidP="005B468F">
      <w:pPr>
        <w:ind w:left="426" w:hanging="426"/>
        <w:rPr>
          <w:rFonts w:cstheme="minorHAnsi"/>
          <w:b/>
        </w:rPr>
      </w:pPr>
      <w:r w:rsidRPr="003A0464">
        <w:rPr>
          <w:rFonts w:cstheme="minorHAnsi"/>
          <w:b/>
        </w:rPr>
        <w:t>ОБЪЕМ РАБОТ ПО ТЕХНИЧЕСКОЙ ЭКСПЛУАТАЦИИ</w:t>
      </w:r>
    </w:p>
    <w:p w14:paraId="2119C779" w14:textId="77777777" w:rsidR="00EC58E5" w:rsidRPr="003A0464" w:rsidRDefault="00EC58E5" w:rsidP="005B468F">
      <w:pPr>
        <w:ind w:left="426" w:hanging="426"/>
        <w:rPr>
          <w:rFonts w:cstheme="minorHAnsi"/>
          <w:b/>
        </w:rPr>
      </w:pPr>
    </w:p>
    <w:p w14:paraId="7506418C" w14:textId="77777777" w:rsidR="00EC58E5" w:rsidRPr="003A0464" w:rsidRDefault="00EC58E5" w:rsidP="005B468F">
      <w:pPr>
        <w:ind w:left="426" w:hanging="426"/>
        <w:rPr>
          <w:rFonts w:cstheme="minorHAnsi"/>
        </w:rPr>
      </w:pPr>
      <w:r w:rsidRPr="003A0464">
        <w:rPr>
          <w:rFonts w:cstheme="minorHAnsi"/>
        </w:rPr>
        <w:t>В объем предоставляемых услуг включены работы по следующим системам:</w:t>
      </w:r>
    </w:p>
    <w:p w14:paraId="00F9CAB4" w14:textId="7913298A" w:rsidR="00EC58E5" w:rsidRPr="003A0464" w:rsidRDefault="00EC58E5" w:rsidP="005B468F">
      <w:pPr>
        <w:pStyle w:val="a6"/>
        <w:numPr>
          <w:ilvl w:val="0"/>
          <w:numId w:val="7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Техническо</w:t>
      </w:r>
      <w:r w:rsidR="00B5140D" w:rsidRPr="003A0464">
        <w:rPr>
          <w:rFonts w:cstheme="minorHAnsi"/>
        </w:rPr>
        <w:t>е обслуживание и текущий ремонт</w:t>
      </w:r>
      <w:r w:rsidRPr="003A0464">
        <w:rPr>
          <w:rFonts w:cstheme="minorHAnsi"/>
        </w:rPr>
        <w:t xml:space="preserve"> силовых кабельных линий, распределительных сетей электроснабжения, заземления, молниезащиты, систем электроснабжения объекта (распределительные сети, внутренние сети освещения, силовые сети и электрооборудование, автоматика), заземления и молниезащиты.</w:t>
      </w:r>
    </w:p>
    <w:p w14:paraId="09E20F65" w14:textId="77777777" w:rsidR="00EC58E5" w:rsidRPr="003A0464" w:rsidRDefault="00EC58E5" w:rsidP="005B468F">
      <w:pPr>
        <w:pStyle w:val="a6"/>
        <w:numPr>
          <w:ilvl w:val="0"/>
          <w:numId w:val="7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Техническое обслуживание и текущий ремонт систем вентиляции и кондиционирования воздуха, оборудования автоматики управления инженерными системами.</w:t>
      </w:r>
    </w:p>
    <w:p w14:paraId="40754B6B" w14:textId="77777777" w:rsidR="00EC58E5" w:rsidRPr="003A0464" w:rsidRDefault="00EC58E5" w:rsidP="005B468F">
      <w:pPr>
        <w:pStyle w:val="a6"/>
        <w:numPr>
          <w:ilvl w:val="0"/>
          <w:numId w:val="7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Техническое обслуживание и текущий ремонт систем индивидуального теплового пункта (ИТП), систем отопления, хозяйственного водопровода, отопления, канализации (бытовая и ливневая), теплоснабжение приточных установок.</w:t>
      </w:r>
    </w:p>
    <w:p w14:paraId="6EDB0FEA" w14:textId="77777777" w:rsidR="00EC58E5" w:rsidRPr="003A0464" w:rsidRDefault="00EC58E5" w:rsidP="005B468F">
      <w:pPr>
        <w:ind w:left="426" w:hanging="426"/>
        <w:rPr>
          <w:rFonts w:cstheme="minorHAnsi"/>
          <w:b/>
        </w:rPr>
      </w:pPr>
    </w:p>
    <w:p w14:paraId="462317A1" w14:textId="77777777" w:rsidR="005C7057" w:rsidRPr="003A0464" w:rsidRDefault="005C7057" w:rsidP="005C7057">
      <w:pPr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СТОИМОСТЬ УСЛУГ ПО ТЕХНИЧЕСКОЙ ЭКСПЛУАТАЦИИ</w:t>
      </w:r>
    </w:p>
    <w:p w14:paraId="65873E05" w14:textId="77777777" w:rsidR="00E9309A" w:rsidRPr="003A0464" w:rsidRDefault="00E9309A" w:rsidP="005C7057">
      <w:pPr>
        <w:ind w:left="426" w:hanging="426"/>
        <w:jc w:val="both"/>
        <w:rPr>
          <w:rFonts w:cstheme="minorHAnsi"/>
          <w:b/>
        </w:rPr>
      </w:pPr>
    </w:p>
    <w:p w14:paraId="10633696" w14:textId="4931DA21" w:rsidR="00E9309A" w:rsidRPr="003A0464" w:rsidRDefault="00E9309A" w:rsidP="00E9309A">
      <w:pPr>
        <w:ind w:firstLine="426"/>
        <w:jc w:val="both"/>
        <w:rPr>
          <w:rFonts w:cstheme="minorHAnsi"/>
          <w:b/>
        </w:rPr>
      </w:pPr>
      <w:r w:rsidRPr="003A0464">
        <w:rPr>
          <w:rFonts w:cstheme="minorHAnsi"/>
        </w:rPr>
        <w:t>Для удобства расчетов мы можем заключить договор от имени одного из наших юридических лиц, специализирующихся на технической эксплуатации зданий. Одно организовано по основной системе налогообложения с уплатой НДС 20% (ОСНО), другое организовано по упрощенной системе налогообложения без уплаты НДС 20% (УСН).</w:t>
      </w:r>
    </w:p>
    <w:p w14:paraId="4B4E51BB" w14:textId="77777777" w:rsidR="005C7057" w:rsidRPr="003A0464" w:rsidRDefault="005C7057" w:rsidP="005C7057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tbl>
      <w:tblPr>
        <w:tblW w:w="10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3258"/>
        <w:gridCol w:w="3258"/>
      </w:tblGrid>
      <w:tr w:rsidR="005C7057" w:rsidRPr="003A0464" w14:paraId="15F46291" w14:textId="77777777" w:rsidTr="005F7B4D">
        <w:trPr>
          <w:trHeight w:hRule="exact" w:val="102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6A24F66" w14:textId="77777777" w:rsidR="005C7057" w:rsidRPr="003A0464" w:rsidRDefault="005C7057" w:rsidP="005F7B4D">
            <w:pPr>
              <w:tabs>
                <w:tab w:val="left" w:pos="9355"/>
              </w:tabs>
              <w:ind w:left="426" w:right="-5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Наименование услуги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BCCB513" w14:textId="77777777" w:rsidR="005C7057" w:rsidRPr="003A0464" w:rsidRDefault="005C7057" w:rsidP="005F7B4D">
            <w:pPr>
              <w:tabs>
                <w:tab w:val="left" w:pos="9355"/>
              </w:tabs>
              <w:ind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полному регламенту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74B7C83" w14:textId="77777777" w:rsidR="005C7057" w:rsidRPr="003A0464" w:rsidRDefault="005C7057" w:rsidP="005F7B4D">
            <w:pPr>
              <w:tabs>
                <w:tab w:val="left" w:pos="9355"/>
              </w:tabs>
              <w:ind w:left="36"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сокращенному регламенту</w:t>
            </w:r>
          </w:p>
        </w:tc>
      </w:tr>
      <w:tr w:rsidR="005C7057" w:rsidRPr="003A0464" w14:paraId="271637F5" w14:textId="77777777" w:rsidTr="005F7B4D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761842" w14:textId="77777777" w:rsidR="005C7057" w:rsidRPr="003A0464" w:rsidRDefault="005C7057" w:rsidP="005F7B4D">
            <w:pPr>
              <w:ind w:left="63"/>
              <w:rPr>
                <w:rFonts w:cstheme="minorHAnsi"/>
                <w:b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включая НДС 20% (ОСНО)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9609" w14:textId="0855E288" w:rsidR="005C7057" w:rsidRPr="003A0464" w:rsidRDefault="005C7057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1 225 936,00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C1ACFD" w14:textId="1229E0C5" w:rsidR="005C7057" w:rsidRPr="003A0464" w:rsidRDefault="005C7057" w:rsidP="005F7B4D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735 562,80</w:t>
            </w:r>
          </w:p>
        </w:tc>
      </w:tr>
      <w:tr w:rsidR="005C7057" w:rsidRPr="003A0464" w14:paraId="0EBACB7D" w14:textId="77777777" w:rsidTr="005F7B4D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6D87E0" w14:textId="77777777" w:rsidR="005C7057" w:rsidRPr="003A0464" w:rsidRDefault="005C7057" w:rsidP="005F7B4D">
            <w:pPr>
              <w:ind w:left="63"/>
              <w:rPr>
                <w:rFonts w:cstheme="minorHAnsi"/>
                <w:b/>
                <w:noProof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без НДС 20% (УСН)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55FE" w14:textId="5A4C77E0" w:rsidR="005C7057" w:rsidRPr="003A0464" w:rsidRDefault="005C7057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1 086 823,00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A9E544" w14:textId="1094E899" w:rsidR="005C7057" w:rsidRPr="003A0464" w:rsidRDefault="005C7057" w:rsidP="005F7B4D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652 093,80</w:t>
            </w:r>
          </w:p>
          <w:p w14:paraId="23CD1C13" w14:textId="77777777" w:rsidR="005C7057" w:rsidRPr="003A0464" w:rsidRDefault="005C7057" w:rsidP="005F7B4D">
            <w:pPr>
              <w:ind w:left="426" w:hanging="426"/>
              <w:rPr>
                <w:rFonts w:cstheme="minorHAnsi"/>
              </w:rPr>
            </w:pPr>
          </w:p>
        </w:tc>
      </w:tr>
      <w:tr w:rsidR="005C7057" w:rsidRPr="003A0464" w14:paraId="35CA63FC" w14:textId="77777777" w:rsidTr="005F7B4D">
        <w:trPr>
          <w:trHeight w:hRule="exact" w:val="1529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1D31EF" w14:textId="77777777" w:rsidR="005C7057" w:rsidRPr="003A0464" w:rsidRDefault="005C7057" w:rsidP="005F7B4D">
            <w:pPr>
              <w:ind w:left="63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Закупка расходных материалов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6828" w14:textId="385C07B7" w:rsidR="005C7057" w:rsidRPr="003A0464" w:rsidRDefault="005C7057" w:rsidP="005F7B4D">
            <w:pPr>
              <w:ind w:left="33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>Расходные материалы закупаются по согласованию с заказчиком на сумму до 30 000 рублей.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>Эта закупка входит в оба варианта (ОСНО и УСН) бюджета на техническую эксплуатацию по полному регламенту.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D58133" w14:textId="77777777" w:rsidR="005C7057" w:rsidRPr="003A0464" w:rsidRDefault="005C7057" w:rsidP="005F7B4D">
            <w:pPr>
              <w:ind w:left="2" w:firstLine="1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>Расходные материалы закупаются отдельно по согласованию с заказчиком.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>Эта закупка не входит в оба варианта (ОСНО и УСН) бюджета на техническую эксплуатацию по сокращенному регламенту.</w:t>
            </w:r>
          </w:p>
        </w:tc>
      </w:tr>
    </w:tbl>
    <w:p w14:paraId="69B3AE0F" w14:textId="77777777" w:rsidR="00EC58E5" w:rsidRPr="003A0464" w:rsidRDefault="00EC58E5" w:rsidP="005B468F">
      <w:pPr>
        <w:ind w:left="426" w:hanging="426"/>
        <w:jc w:val="both"/>
        <w:rPr>
          <w:rFonts w:cstheme="minorHAnsi"/>
          <w:b/>
          <w:sz w:val="24"/>
          <w:szCs w:val="24"/>
        </w:rPr>
      </w:pPr>
    </w:p>
    <w:p w14:paraId="49FCB542" w14:textId="77777777" w:rsidR="004C7F27" w:rsidRPr="003A0464" w:rsidRDefault="004C7F27" w:rsidP="005C7057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076AFF62" w14:textId="77777777" w:rsidR="004C7F27" w:rsidRPr="003A0464" w:rsidRDefault="004C7F27" w:rsidP="005C7057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19DF9D93" w14:textId="77777777" w:rsidR="004C7F27" w:rsidRPr="003A0464" w:rsidRDefault="004C7F27" w:rsidP="005C7057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2A75CE4E" w14:textId="77777777" w:rsidR="004C7F27" w:rsidRPr="003A0464" w:rsidRDefault="004C7F27" w:rsidP="005C7057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18C3B362" w14:textId="77777777" w:rsidR="004C7F27" w:rsidRPr="003A0464" w:rsidRDefault="004C7F27" w:rsidP="005C7057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03011F36" w14:textId="77777777" w:rsidR="004C7F27" w:rsidRPr="003A0464" w:rsidRDefault="004C7F27" w:rsidP="005C7057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58A13F19" w14:textId="77777777" w:rsidR="004C7F27" w:rsidRPr="003A0464" w:rsidRDefault="004C7F27" w:rsidP="005C7057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0CD8DC66" w14:textId="77777777" w:rsidR="004C7F27" w:rsidRPr="003A0464" w:rsidRDefault="004C7F27" w:rsidP="005C7057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24A624AC" w14:textId="3CFE8FA1" w:rsidR="005C7057" w:rsidRPr="003A0464" w:rsidRDefault="005C7057" w:rsidP="005C7057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lastRenderedPageBreak/>
        <w:t>ОРГАНИЗАЦИОННО-ШТАТНАЯ СТРУКТУРА СЛУЖБЫ ЭКСПЛУАТАЦИИ ОБЪЕКТА</w:t>
      </w:r>
    </w:p>
    <w:p w14:paraId="14D996CE" w14:textId="77777777" w:rsidR="005C7057" w:rsidRPr="003A0464" w:rsidRDefault="005C7057" w:rsidP="005C7057">
      <w:pPr>
        <w:ind w:left="426" w:right="540" w:hanging="426"/>
        <w:jc w:val="both"/>
        <w:rPr>
          <w:rFonts w:cstheme="minorHAnsi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1419"/>
        <w:gridCol w:w="1845"/>
        <w:gridCol w:w="1840"/>
        <w:gridCol w:w="1985"/>
      </w:tblGrid>
      <w:tr w:rsidR="005C7057" w:rsidRPr="003A0464" w14:paraId="2FA24A99" w14:textId="77777777" w:rsidTr="005F7B4D">
        <w:trPr>
          <w:trHeight w:val="319"/>
        </w:trPr>
        <w:tc>
          <w:tcPr>
            <w:tcW w:w="3118" w:type="dxa"/>
            <w:vMerge w:val="restart"/>
            <w:shd w:val="clear" w:color="auto" w:fill="D9D9D9"/>
          </w:tcPr>
          <w:p w14:paraId="7A7B18C6" w14:textId="77777777" w:rsidR="005C7057" w:rsidRPr="003A0464" w:rsidRDefault="005C7057" w:rsidP="005F7B4D">
            <w:pPr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Позиция</w:t>
            </w:r>
          </w:p>
        </w:tc>
        <w:tc>
          <w:tcPr>
            <w:tcW w:w="1419" w:type="dxa"/>
            <w:vMerge w:val="restart"/>
            <w:shd w:val="clear" w:color="auto" w:fill="D9D9D9"/>
          </w:tcPr>
          <w:p w14:paraId="5F72701E" w14:textId="77777777" w:rsidR="005C7057" w:rsidRPr="003A0464" w:rsidRDefault="005C7057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График</w:t>
            </w:r>
          </w:p>
        </w:tc>
        <w:tc>
          <w:tcPr>
            <w:tcW w:w="1845" w:type="dxa"/>
            <w:vMerge w:val="restart"/>
            <w:shd w:val="clear" w:color="auto" w:fill="D9D9D9"/>
          </w:tcPr>
          <w:p w14:paraId="44442968" w14:textId="77777777" w:rsidR="005C7057" w:rsidRPr="003A0464" w:rsidRDefault="005C7057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Время</w:t>
            </w:r>
          </w:p>
        </w:tc>
        <w:tc>
          <w:tcPr>
            <w:tcW w:w="3825" w:type="dxa"/>
            <w:gridSpan w:val="2"/>
            <w:shd w:val="clear" w:color="auto" w:fill="D9D9D9"/>
          </w:tcPr>
          <w:p w14:paraId="05F553F3" w14:textId="77777777" w:rsidR="005C7057" w:rsidRPr="003A0464" w:rsidRDefault="005C7057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Количество</w:t>
            </w:r>
          </w:p>
        </w:tc>
      </w:tr>
      <w:tr w:rsidR="005C7057" w:rsidRPr="003A0464" w14:paraId="152F633F" w14:textId="77777777" w:rsidTr="005F7B4D">
        <w:trPr>
          <w:trHeight w:val="366"/>
        </w:trPr>
        <w:tc>
          <w:tcPr>
            <w:tcW w:w="3118" w:type="dxa"/>
            <w:vMerge/>
            <w:shd w:val="clear" w:color="auto" w:fill="D9D9D9"/>
          </w:tcPr>
          <w:p w14:paraId="0014A7B4" w14:textId="77777777" w:rsidR="005C7057" w:rsidRPr="003A0464" w:rsidRDefault="005C7057" w:rsidP="005F7B4D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419" w:type="dxa"/>
            <w:vMerge/>
            <w:shd w:val="clear" w:color="auto" w:fill="D9D9D9"/>
          </w:tcPr>
          <w:p w14:paraId="337248E2" w14:textId="77777777" w:rsidR="005C7057" w:rsidRPr="003A0464" w:rsidRDefault="005C7057" w:rsidP="005F7B4D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5" w:type="dxa"/>
            <w:vMerge/>
            <w:shd w:val="clear" w:color="auto" w:fill="D9D9D9"/>
          </w:tcPr>
          <w:p w14:paraId="4262CB30" w14:textId="77777777" w:rsidR="005C7057" w:rsidRPr="003A0464" w:rsidRDefault="005C7057" w:rsidP="005F7B4D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0" w:type="dxa"/>
            <w:shd w:val="clear" w:color="auto" w:fill="D9D9D9"/>
          </w:tcPr>
          <w:p w14:paraId="6319C3AE" w14:textId="77777777" w:rsidR="005C7057" w:rsidRPr="003A0464" w:rsidRDefault="005C7057" w:rsidP="005F7B4D">
            <w:pPr>
              <w:tabs>
                <w:tab w:val="num" w:pos="103"/>
                <w:tab w:val="num" w:pos="230"/>
              </w:tabs>
              <w:ind w:left="31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Полный регламент</w:t>
            </w:r>
          </w:p>
        </w:tc>
        <w:tc>
          <w:tcPr>
            <w:tcW w:w="1985" w:type="dxa"/>
            <w:shd w:val="clear" w:color="auto" w:fill="D9D9D9"/>
          </w:tcPr>
          <w:p w14:paraId="6E74E2D8" w14:textId="77777777" w:rsidR="005C7057" w:rsidRPr="003A0464" w:rsidRDefault="005C7057" w:rsidP="005F7B4D">
            <w:pPr>
              <w:ind w:left="34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Сокращенный регламент</w:t>
            </w:r>
          </w:p>
        </w:tc>
      </w:tr>
      <w:tr w:rsidR="005C7057" w:rsidRPr="003A0464" w14:paraId="581527C6" w14:textId="77777777" w:rsidTr="005F7B4D">
        <w:trPr>
          <w:trHeight w:hRule="exact" w:val="566"/>
        </w:trPr>
        <w:tc>
          <w:tcPr>
            <w:tcW w:w="3118" w:type="dxa"/>
          </w:tcPr>
          <w:p w14:paraId="55FF1538" w14:textId="4769DB1B" w:rsidR="005C7057" w:rsidRPr="003A0464" w:rsidRDefault="005C7057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Главный инженер объекта</w:t>
            </w:r>
          </w:p>
        </w:tc>
        <w:tc>
          <w:tcPr>
            <w:tcW w:w="1419" w:type="dxa"/>
          </w:tcPr>
          <w:p w14:paraId="35DDDB10" w14:textId="77777777" w:rsidR="005C7057" w:rsidRPr="003A0464" w:rsidRDefault="005C7057" w:rsidP="005F7B4D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1B29C6DD" w14:textId="77777777" w:rsidR="005C7057" w:rsidRPr="003A0464" w:rsidRDefault="005C7057" w:rsidP="005F7B4D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09:00 - 18:00</w:t>
            </w:r>
          </w:p>
        </w:tc>
        <w:tc>
          <w:tcPr>
            <w:tcW w:w="1840" w:type="dxa"/>
          </w:tcPr>
          <w:p w14:paraId="2CBEBBCB" w14:textId="77777777" w:rsidR="005C7057" w:rsidRPr="003A0464" w:rsidRDefault="005C7057" w:rsidP="005F7B4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1</w:t>
            </w:r>
          </w:p>
        </w:tc>
        <w:tc>
          <w:tcPr>
            <w:tcW w:w="1985" w:type="dxa"/>
          </w:tcPr>
          <w:p w14:paraId="2C37145E" w14:textId="2606D0C1" w:rsidR="005C7057" w:rsidRPr="003A0464" w:rsidRDefault="005C7057" w:rsidP="005F7B4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5C7057" w:rsidRPr="003A0464" w14:paraId="405D52C7" w14:textId="77777777" w:rsidTr="005F7B4D">
        <w:trPr>
          <w:trHeight w:hRule="exact" w:val="688"/>
        </w:trPr>
        <w:tc>
          <w:tcPr>
            <w:tcW w:w="3118" w:type="dxa"/>
          </w:tcPr>
          <w:p w14:paraId="3EA3B7AA" w14:textId="66CAC34F" w:rsidR="005C7057" w:rsidRPr="003A0464" w:rsidRDefault="005C7057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 по эксплуатации</w:t>
            </w:r>
          </w:p>
        </w:tc>
        <w:tc>
          <w:tcPr>
            <w:tcW w:w="1419" w:type="dxa"/>
          </w:tcPr>
          <w:p w14:paraId="29C9BB58" w14:textId="77777777" w:rsidR="005C7057" w:rsidRPr="003A0464" w:rsidRDefault="005C7057" w:rsidP="005F7B4D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3B24D67E" w14:textId="77777777" w:rsidR="005C7057" w:rsidRPr="003A0464" w:rsidRDefault="005C7057" w:rsidP="005F7B4D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09:00 - 18:00</w:t>
            </w:r>
          </w:p>
        </w:tc>
        <w:tc>
          <w:tcPr>
            <w:tcW w:w="1840" w:type="dxa"/>
          </w:tcPr>
          <w:p w14:paraId="0F456A1B" w14:textId="77777777" w:rsidR="005C7057" w:rsidRPr="003A0464" w:rsidRDefault="005C7057" w:rsidP="005F7B4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1</w:t>
            </w:r>
          </w:p>
        </w:tc>
        <w:tc>
          <w:tcPr>
            <w:tcW w:w="1985" w:type="dxa"/>
          </w:tcPr>
          <w:p w14:paraId="75044879" w14:textId="77777777" w:rsidR="005C7057" w:rsidRPr="003A0464" w:rsidRDefault="005C7057" w:rsidP="005F7B4D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5C7057" w:rsidRPr="003A0464" w14:paraId="4F9C6DD3" w14:textId="77777777" w:rsidTr="005F7B4D">
        <w:trPr>
          <w:trHeight w:hRule="exact" w:val="688"/>
        </w:trPr>
        <w:tc>
          <w:tcPr>
            <w:tcW w:w="3118" w:type="dxa"/>
          </w:tcPr>
          <w:p w14:paraId="573D69D8" w14:textId="0BB3891E" w:rsidR="005C7057" w:rsidRPr="003A0464" w:rsidRDefault="005C7057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Менеджер объекта</w:t>
            </w:r>
          </w:p>
        </w:tc>
        <w:tc>
          <w:tcPr>
            <w:tcW w:w="1419" w:type="dxa"/>
          </w:tcPr>
          <w:p w14:paraId="6A125D3B" w14:textId="77777777" w:rsidR="005C7057" w:rsidRPr="003A0464" w:rsidRDefault="005C7057" w:rsidP="005F7B4D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5D8F9180" w14:textId="77777777" w:rsidR="005C7057" w:rsidRPr="003A0464" w:rsidRDefault="005C7057" w:rsidP="005F7B4D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09:00 - 18:00</w:t>
            </w:r>
          </w:p>
        </w:tc>
        <w:tc>
          <w:tcPr>
            <w:tcW w:w="1840" w:type="dxa"/>
          </w:tcPr>
          <w:p w14:paraId="67CDB902" w14:textId="77777777" w:rsidR="005C7057" w:rsidRPr="003A0464" w:rsidRDefault="005C7057" w:rsidP="005F7B4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1</w:t>
            </w:r>
          </w:p>
        </w:tc>
        <w:tc>
          <w:tcPr>
            <w:tcW w:w="1985" w:type="dxa"/>
          </w:tcPr>
          <w:p w14:paraId="5A3F75F0" w14:textId="77777777" w:rsidR="005C7057" w:rsidRPr="003A0464" w:rsidRDefault="005C7057" w:rsidP="005F7B4D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5C7057" w:rsidRPr="003A0464" w14:paraId="0572343D" w14:textId="77777777" w:rsidTr="005F7B4D">
        <w:trPr>
          <w:trHeight w:hRule="exact" w:val="688"/>
        </w:trPr>
        <w:tc>
          <w:tcPr>
            <w:tcW w:w="3118" w:type="dxa"/>
          </w:tcPr>
          <w:p w14:paraId="3F2E183C" w14:textId="6A732AC4" w:rsidR="005C7057" w:rsidRPr="003A0464" w:rsidRDefault="005C7057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техник-электрик</w:t>
            </w:r>
          </w:p>
        </w:tc>
        <w:tc>
          <w:tcPr>
            <w:tcW w:w="1419" w:type="dxa"/>
          </w:tcPr>
          <w:p w14:paraId="666494CE" w14:textId="77777777" w:rsidR="005C7057" w:rsidRPr="003A0464" w:rsidRDefault="005C7057" w:rsidP="005F7B4D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1 / 3</w:t>
            </w:r>
          </w:p>
        </w:tc>
        <w:tc>
          <w:tcPr>
            <w:tcW w:w="1845" w:type="dxa"/>
          </w:tcPr>
          <w:p w14:paraId="3BAD88F7" w14:textId="77777777" w:rsidR="005C7057" w:rsidRPr="003A0464" w:rsidRDefault="005C7057" w:rsidP="005F7B4D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Круглосуточно</w:t>
            </w:r>
          </w:p>
        </w:tc>
        <w:tc>
          <w:tcPr>
            <w:tcW w:w="1840" w:type="dxa"/>
          </w:tcPr>
          <w:p w14:paraId="0B6C3550" w14:textId="77777777" w:rsidR="005C7057" w:rsidRPr="003A0464" w:rsidRDefault="005C7057" w:rsidP="005F7B4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4</w:t>
            </w:r>
          </w:p>
        </w:tc>
        <w:tc>
          <w:tcPr>
            <w:tcW w:w="1985" w:type="dxa"/>
          </w:tcPr>
          <w:p w14:paraId="5145FFC6" w14:textId="6E834504" w:rsidR="005C7057" w:rsidRPr="003A0464" w:rsidRDefault="005C7057" w:rsidP="005F7B4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</w:tr>
      <w:tr w:rsidR="005C7057" w:rsidRPr="003A0464" w14:paraId="2ED8EB1E" w14:textId="77777777" w:rsidTr="005F7B4D">
        <w:trPr>
          <w:trHeight w:hRule="exact" w:val="688"/>
        </w:trPr>
        <w:tc>
          <w:tcPr>
            <w:tcW w:w="3118" w:type="dxa"/>
          </w:tcPr>
          <w:p w14:paraId="094AAB74" w14:textId="32E3B1A5" w:rsidR="005C7057" w:rsidRPr="003A0464" w:rsidRDefault="005C7057" w:rsidP="005C7057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техник-сантехник</w:t>
            </w:r>
          </w:p>
        </w:tc>
        <w:tc>
          <w:tcPr>
            <w:tcW w:w="1419" w:type="dxa"/>
          </w:tcPr>
          <w:p w14:paraId="10A049D3" w14:textId="4B60E997" w:rsidR="005C7057" w:rsidRPr="003A0464" w:rsidRDefault="005C7057" w:rsidP="005C7057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 / 3</w:t>
            </w:r>
          </w:p>
        </w:tc>
        <w:tc>
          <w:tcPr>
            <w:tcW w:w="1845" w:type="dxa"/>
          </w:tcPr>
          <w:p w14:paraId="703CDE78" w14:textId="502E1FB6" w:rsidR="005C7057" w:rsidRPr="003A0464" w:rsidRDefault="005C7057" w:rsidP="005C7057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Круглосуточно</w:t>
            </w:r>
          </w:p>
        </w:tc>
        <w:tc>
          <w:tcPr>
            <w:tcW w:w="1840" w:type="dxa"/>
          </w:tcPr>
          <w:p w14:paraId="6A2F91FC" w14:textId="0FCE5ECD" w:rsidR="005C7057" w:rsidRPr="003A0464" w:rsidRDefault="005C7057" w:rsidP="005C7057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4</w:t>
            </w:r>
          </w:p>
        </w:tc>
        <w:tc>
          <w:tcPr>
            <w:tcW w:w="1985" w:type="dxa"/>
          </w:tcPr>
          <w:p w14:paraId="3E005C12" w14:textId="3CFBA08A" w:rsidR="005C7057" w:rsidRPr="003A0464" w:rsidRDefault="005C7057" w:rsidP="005C7057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</w:tr>
      <w:tr w:rsidR="005C7057" w:rsidRPr="003A0464" w14:paraId="76DAE05D" w14:textId="77777777" w:rsidTr="005F7B4D">
        <w:trPr>
          <w:trHeight w:hRule="exact" w:val="510"/>
        </w:trPr>
        <w:tc>
          <w:tcPr>
            <w:tcW w:w="6382" w:type="dxa"/>
            <w:gridSpan w:val="3"/>
            <w:shd w:val="clear" w:color="auto" w:fill="D9D9D9"/>
          </w:tcPr>
          <w:p w14:paraId="52C0A9CD" w14:textId="77777777" w:rsidR="005C7057" w:rsidRPr="003A0464" w:rsidRDefault="005C7057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ИТОГО:</w:t>
            </w:r>
          </w:p>
        </w:tc>
        <w:tc>
          <w:tcPr>
            <w:tcW w:w="1840" w:type="dxa"/>
            <w:shd w:val="clear" w:color="auto" w:fill="D9D9D9"/>
          </w:tcPr>
          <w:p w14:paraId="443EF763" w14:textId="7EDC9A60" w:rsidR="005C7057" w:rsidRPr="003A0464" w:rsidRDefault="005C7057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11</w:t>
            </w:r>
          </w:p>
          <w:p w14:paraId="3EA5699B" w14:textId="77777777" w:rsidR="005C7057" w:rsidRPr="003A0464" w:rsidRDefault="005C7057" w:rsidP="005F7B4D">
            <w:pPr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985" w:type="dxa"/>
            <w:shd w:val="clear" w:color="auto" w:fill="D9D9D9"/>
          </w:tcPr>
          <w:p w14:paraId="6AD13493" w14:textId="1C4AB22A" w:rsidR="005C7057" w:rsidRPr="003A0464" w:rsidRDefault="005C7057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9</w:t>
            </w:r>
          </w:p>
        </w:tc>
      </w:tr>
    </w:tbl>
    <w:p w14:paraId="160E8DFD" w14:textId="121C8050" w:rsidR="005C7057" w:rsidRPr="003A0464" w:rsidRDefault="005C7057" w:rsidP="00E9309A">
      <w:pPr>
        <w:ind w:firstLine="426"/>
        <w:jc w:val="both"/>
        <w:rPr>
          <w:rFonts w:cstheme="minorHAnsi"/>
        </w:rPr>
      </w:pPr>
      <w:r w:rsidRPr="003A0464">
        <w:rPr>
          <w:rFonts w:cstheme="minorHAnsi"/>
        </w:rPr>
        <w:t>* Менеджер объекта – отвечает за качество предоставляемых услуг, является основным контактным лицом по договору. Рабочее место менеджера проекта находится в центральном офисе компании.</w:t>
      </w:r>
    </w:p>
    <w:p w14:paraId="1809E43A" w14:textId="1F705FBD" w:rsidR="00EC58E5" w:rsidRPr="003A0464" w:rsidRDefault="00EC58E5" w:rsidP="005B468F">
      <w:pPr>
        <w:ind w:left="426" w:hanging="426"/>
        <w:rPr>
          <w:rFonts w:cstheme="minorHAnsi"/>
          <w:b/>
          <w:sz w:val="24"/>
          <w:szCs w:val="24"/>
        </w:rPr>
      </w:pPr>
    </w:p>
    <w:p w14:paraId="78A1BB8A" w14:textId="77777777" w:rsidR="005C7057" w:rsidRPr="003A0464" w:rsidRDefault="005C7057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6EE06C89" w14:textId="77777777" w:rsidR="004C7F27" w:rsidRPr="003A0464" w:rsidRDefault="004C7F27">
      <w:pPr>
        <w:rPr>
          <w:rFonts w:cstheme="minorHAnsi"/>
          <w:b/>
          <w:u w:val="single"/>
        </w:rPr>
      </w:pPr>
      <w:r w:rsidRPr="003A0464">
        <w:rPr>
          <w:rFonts w:cstheme="minorHAnsi"/>
          <w:b/>
          <w:u w:val="single"/>
        </w:rPr>
        <w:br w:type="page"/>
      </w:r>
    </w:p>
    <w:p w14:paraId="3F6F9AD4" w14:textId="77777777" w:rsidR="004C7F27" w:rsidRPr="003A0464" w:rsidRDefault="004C7F27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u w:val="single"/>
        </w:rPr>
      </w:pPr>
    </w:p>
    <w:p w14:paraId="7DA6D0F1" w14:textId="32B0B07E" w:rsidR="005C7057" w:rsidRPr="003A0464" w:rsidRDefault="005C7057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  <w:u w:val="single"/>
        </w:rPr>
        <w:t>ПРИМЕР №4: Бизнес центр в Москве</w:t>
      </w:r>
    </w:p>
    <w:p w14:paraId="03AAAECE" w14:textId="77777777" w:rsidR="005C7057" w:rsidRPr="003A0464" w:rsidRDefault="005C7057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5DDFE7F1" w14:textId="1BF1EA1D" w:rsidR="00584762" w:rsidRPr="003A0464" w:rsidRDefault="00584762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КРАТКАЯ ХАРАКТЕРИ</w:t>
      </w:r>
      <w:r w:rsidR="005C7057" w:rsidRPr="003A0464">
        <w:rPr>
          <w:rFonts w:cstheme="minorHAnsi"/>
          <w:b/>
        </w:rPr>
        <w:t>СТИКА ОБЪЕКТА</w:t>
      </w:r>
    </w:p>
    <w:p w14:paraId="6FA48581" w14:textId="77777777" w:rsidR="005C7057" w:rsidRPr="003A0464" w:rsidRDefault="005C7057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71D1E41C" w14:textId="747E5DEB" w:rsidR="00584762" w:rsidRPr="003A0464" w:rsidRDefault="00584762" w:rsidP="005C7057">
      <w:pPr>
        <w:tabs>
          <w:tab w:val="left" w:pos="0"/>
        </w:tabs>
        <w:ind w:firstLine="426"/>
        <w:jc w:val="both"/>
        <w:rPr>
          <w:rFonts w:cstheme="minorHAnsi"/>
        </w:rPr>
      </w:pPr>
      <w:r w:rsidRPr="003A0464">
        <w:rPr>
          <w:rFonts w:cstheme="minorHAnsi"/>
        </w:rPr>
        <w:t xml:space="preserve">Действующие </w:t>
      </w:r>
      <w:r w:rsidR="005C7057" w:rsidRPr="003A0464">
        <w:rPr>
          <w:rFonts w:cstheme="minorHAnsi"/>
        </w:rPr>
        <w:t>здания бизнес центра</w:t>
      </w:r>
      <w:r w:rsidRPr="003A0464">
        <w:rPr>
          <w:rFonts w:cstheme="minorHAnsi"/>
        </w:rPr>
        <w:t>. Корпус 1 площадью 14 565,5 м2 и корпус 2 площадью 19 984 м2.</w:t>
      </w:r>
    </w:p>
    <w:p w14:paraId="2AAF2790" w14:textId="77777777" w:rsidR="005C7057" w:rsidRPr="003A0464" w:rsidRDefault="005C7057" w:rsidP="005B468F">
      <w:pPr>
        <w:tabs>
          <w:tab w:val="left" w:pos="709"/>
        </w:tabs>
        <w:ind w:left="426" w:hanging="426"/>
        <w:jc w:val="both"/>
        <w:rPr>
          <w:rFonts w:cstheme="minorHAnsi"/>
        </w:rPr>
      </w:pPr>
    </w:p>
    <w:p w14:paraId="276E7114" w14:textId="77777777" w:rsidR="00584762" w:rsidRPr="003A0464" w:rsidRDefault="00584762" w:rsidP="005B468F">
      <w:pPr>
        <w:ind w:left="426" w:hanging="426"/>
        <w:rPr>
          <w:rFonts w:cstheme="minorHAnsi"/>
          <w:b/>
        </w:rPr>
      </w:pPr>
      <w:r w:rsidRPr="003A0464">
        <w:rPr>
          <w:rFonts w:cstheme="minorHAnsi"/>
          <w:b/>
        </w:rPr>
        <w:t>ОБЪЕМ РАБОТ ПО ТЕХНИЧЕСКОЙ ЭКСПЛУАТАЦИИ:</w:t>
      </w:r>
    </w:p>
    <w:p w14:paraId="52F4C942" w14:textId="77777777" w:rsidR="00584762" w:rsidRPr="003A0464" w:rsidRDefault="00584762" w:rsidP="005B468F">
      <w:pPr>
        <w:ind w:left="426" w:hanging="426"/>
        <w:rPr>
          <w:rFonts w:cstheme="minorHAnsi"/>
        </w:rPr>
      </w:pPr>
    </w:p>
    <w:p w14:paraId="13D9BD46" w14:textId="77777777" w:rsidR="00584762" w:rsidRPr="003A0464" w:rsidRDefault="00584762" w:rsidP="005B468F">
      <w:pPr>
        <w:ind w:left="426" w:hanging="426"/>
        <w:rPr>
          <w:rFonts w:cstheme="minorHAnsi"/>
        </w:rPr>
      </w:pPr>
      <w:r w:rsidRPr="003A0464">
        <w:rPr>
          <w:rFonts w:cstheme="minorHAnsi"/>
        </w:rPr>
        <w:t>Перечень эксплуатируемых инженерных систем:</w:t>
      </w:r>
    </w:p>
    <w:p w14:paraId="233EE72B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электроснабжения</w:t>
      </w:r>
    </w:p>
    <w:p w14:paraId="3F373410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вентиляции и кондиционирования</w:t>
      </w:r>
    </w:p>
    <w:p w14:paraId="43D522AD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теплоснабжения</w:t>
      </w:r>
    </w:p>
    <w:p w14:paraId="62A03105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2 ИТП</w:t>
      </w:r>
    </w:p>
    <w:p w14:paraId="3685756B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водоснабжения и канализации</w:t>
      </w:r>
    </w:p>
    <w:p w14:paraId="38F6533A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 xml:space="preserve">Система </w:t>
      </w:r>
      <w:proofErr w:type="spellStart"/>
      <w:r w:rsidRPr="003A0464">
        <w:rPr>
          <w:rFonts w:cstheme="minorHAnsi"/>
        </w:rPr>
        <w:t>часофикации</w:t>
      </w:r>
      <w:proofErr w:type="spellEnd"/>
    </w:p>
    <w:p w14:paraId="5CE3AB3D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ТВ</w:t>
      </w:r>
    </w:p>
    <w:p w14:paraId="252D34D4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Умный дом</w:t>
      </w:r>
    </w:p>
    <w:p w14:paraId="5250718C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Переговорные устройства для инвалидов</w:t>
      </w:r>
    </w:p>
    <w:p w14:paraId="7320DB1A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СКУД</w:t>
      </w:r>
    </w:p>
    <w:p w14:paraId="4E826D14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видеонаблюдения</w:t>
      </w:r>
    </w:p>
    <w:p w14:paraId="7C9F832F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24 лифта</w:t>
      </w:r>
    </w:p>
    <w:p w14:paraId="0E78A9FF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2 грузовых подъемника</w:t>
      </w:r>
    </w:p>
    <w:p w14:paraId="461E624B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Автоматические двери</w:t>
      </w:r>
    </w:p>
    <w:p w14:paraId="16ADBC1A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пневмопочты</w:t>
      </w:r>
    </w:p>
    <w:p w14:paraId="2215F7A8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ОЗДС</w:t>
      </w:r>
    </w:p>
    <w:p w14:paraId="278ED410" w14:textId="77777777" w:rsidR="00584762" w:rsidRPr="003A0464" w:rsidRDefault="00584762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19822BC9" w14:textId="77777777" w:rsidR="00E9309A" w:rsidRPr="003A0464" w:rsidRDefault="00E9309A" w:rsidP="00E9309A">
      <w:pPr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СТОИМОСТЬ УСЛУГ ПО ТЕХНИЧЕСКОЙ ЭКСПЛУАТАЦИИ</w:t>
      </w:r>
    </w:p>
    <w:p w14:paraId="31D66A87" w14:textId="77777777" w:rsidR="00E9309A" w:rsidRPr="003A0464" w:rsidRDefault="00E9309A" w:rsidP="00E9309A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09C192D7" w14:textId="77777777" w:rsidR="00E9309A" w:rsidRPr="003A0464" w:rsidRDefault="00E9309A" w:rsidP="00E9309A">
      <w:pPr>
        <w:tabs>
          <w:tab w:val="left" w:pos="9355"/>
        </w:tabs>
        <w:ind w:right="-5" w:firstLine="426"/>
        <w:jc w:val="both"/>
        <w:rPr>
          <w:rFonts w:cstheme="minorHAnsi"/>
        </w:rPr>
      </w:pPr>
      <w:r w:rsidRPr="003A0464">
        <w:rPr>
          <w:rFonts w:cstheme="minorHAnsi"/>
        </w:rPr>
        <w:t>Для удобства расчетов мы можем заключить договор от имени одного из наших юридических лиц, специализирующихся на технической эксплуатации зданий. Одно организовано по основной системе налогообложения с уплатой НДС 20% (ОСНО), другое организовано по упрощенной системе налогообложения без уплаты НДС 20% (УСН).</w:t>
      </w:r>
    </w:p>
    <w:p w14:paraId="24FC883A" w14:textId="77777777" w:rsidR="00E9309A" w:rsidRPr="003A0464" w:rsidRDefault="00E9309A" w:rsidP="00E9309A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tbl>
      <w:tblPr>
        <w:tblW w:w="10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3258"/>
        <w:gridCol w:w="3258"/>
      </w:tblGrid>
      <w:tr w:rsidR="00E9309A" w:rsidRPr="003A0464" w14:paraId="6F5BDBF9" w14:textId="77777777" w:rsidTr="005F7B4D">
        <w:trPr>
          <w:trHeight w:hRule="exact" w:val="102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702D312" w14:textId="77777777" w:rsidR="00E9309A" w:rsidRPr="003A0464" w:rsidRDefault="00E9309A" w:rsidP="005F7B4D">
            <w:pPr>
              <w:tabs>
                <w:tab w:val="left" w:pos="9355"/>
              </w:tabs>
              <w:ind w:left="426" w:right="-5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Наименование услуги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67FD48" w14:textId="77777777" w:rsidR="00E9309A" w:rsidRPr="003A0464" w:rsidRDefault="00E9309A" w:rsidP="005F7B4D">
            <w:pPr>
              <w:tabs>
                <w:tab w:val="left" w:pos="9355"/>
              </w:tabs>
              <w:ind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полному регламенту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A6C7F49" w14:textId="77777777" w:rsidR="00E9309A" w:rsidRPr="003A0464" w:rsidRDefault="00E9309A" w:rsidP="005F7B4D">
            <w:pPr>
              <w:tabs>
                <w:tab w:val="left" w:pos="9355"/>
              </w:tabs>
              <w:ind w:left="36"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сокращенному регламенту</w:t>
            </w:r>
          </w:p>
        </w:tc>
      </w:tr>
      <w:tr w:rsidR="00E9309A" w:rsidRPr="003A0464" w14:paraId="5B2AC0FB" w14:textId="77777777" w:rsidTr="005F7B4D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12D219" w14:textId="77777777" w:rsidR="00E9309A" w:rsidRPr="003A0464" w:rsidRDefault="00E9309A" w:rsidP="005F7B4D">
            <w:pPr>
              <w:ind w:left="63"/>
              <w:rPr>
                <w:rFonts w:cstheme="minorHAnsi"/>
                <w:b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включая НДС 20% (ОСНО)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DFA1" w14:textId="0487EA84" w:rsidR="00E9309A" w:rsidRPr="003A0464" w:rsidRDefault="001C3185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3 350 042,00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19CF19" w14:textId="121D9F27" w:rsidR="00E9309A" w:rsidRPr="003A0464" w:rsidRDefault="001C3185" w:rsidP="005F7B4D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2 010 025</w:t>
            </w:r>
            <w:r w:rsidR="00E9309A" w:rsidRPr="003A0464">
              <w:rPr>
                <w:rFonts w:cstheme="minorHAnsi"/>
              </w:rPr>
              <w:t>,</w:t>
            </w:r>
            <w:r w:rsidRPr="003A0464">
              <w:rPr>
                <w:rFonts w:cstheme="minorHAnsi"/>
              </w:rPr>
              <w:t>2</w:t>
            </w:r>
            <w:r w:rsidR="00E9309A" w:rsidRPr="003A0464">
              <w:rPr>
                <w:rFonts w:cstheme="minorHAnsi"/>
              </w:rPr>
              <w:t>0</w:t>
            </w:r>
          </w:p>
        </w:tc>
      </w:tr>
      <w:tr w:rsidR="00E9309A" w:rsidRPr="003A0464" w14:paraId="1215EA80" w14:textId="77777777" w:rsidTr="005F7B4D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3A414A" w14:textId="77777777" w:rsidR="00E9309A" w:rsidRPr="003A0464" w:rsidRDefault="00E9309A" w:rsidP="005F7B4D">
            <w:pPr>
              <w:ind w:left="63"/>
              <w:rPr>
                <w:rFonts w:cstheme="minorHAnsi"/>
                <w:b/>
                <w:noProof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без НДС 20% (УСН)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8122" w14:textId="43D57F64" w:rsidR="00E9309A" w:rsidRPr="003A0464" w:rsidRDefault="00E9309A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2 969 895,00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51D99B" w14:textId="0A6F3870" w:rsidR="00E9309A" w:rsidRPr="003A0464" w:rsidRDefault="00E9309A" w:rsidP="005F7B4D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1</w:t>
            </w:r>
            <w:r w:rsidR="001C3185" w:rsidRPr="003A0464">
              <w:rPr>
                <w:rFonts w:cstheme="minorHAnsi"/>
              </w:rPr>
              <w:t> 781 937</w:t>
            </w:r>
            <w:r w:rsidRPr="003A0464">
              <w:rPr>
                <w:rFonts w:cstheme="minorHAnsi"/>
              </w:rPr>
              <w:t>,</w:t>
            </w:r>
            <w:r w:rsidR="001C3185" w:rsidRPr="003A0464">
              <w:rPr>
                <w:rFonts w:cstheme="minorHAnsi"/>
              </w:rPr>
              <w:t>0</w:t>
            </w:r>
            <w:r w:rsidRPr="003A0464">
              <w:rPr>
                <w:rFonts w:cstheme="minorHAnsi"/>
              </w:rPr>
              <w:t>0</w:t>
            </w:r>
          </w:p>
        </w:tc>
      </w:tr>
      <w:tr w:rsidR="00E9309A" w:rsidRPr="003A0464" w14:paraId="7417F53B" w14:textId="77777777" w:rsidTr="005F7B4D">
        <w:trPr>
          <w:trHeight w:hRule="exact" w:val="1529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D1E625" w14:textId="77777777" w:rsidR="00E9309A" w:rsidRPr="003A0464" w:rsidRDefault="00E9309A" w:rsidP="005F7B4D">
            <w:pPr>
              <w:ind w:left="63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Закупка расходных материалов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1BBE" w14:textId="77777777" w:rsidR="00E9309A" w:rsidRPr="003A0464" w:rsidRDefault="00E9309A" w:rsidP="005F7B4D">
            <w:pPr>
              <w:ind w:left="33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>Расходные материалы закупаются по согласованию с заказчиком на сумму до 40 000 рублей.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>Эта закупка входит в оба варианта (ОСНО и УСН) бюджета на техническую эксплуатацию по полному регламенту.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701D10" w14:textId="77777777" w:rsidR="00E9309A" w:rsidRPr="003A0464" w:rsidRDefault="00E9309A" w:rsidP="005F7B4D">
            <w:pPr>
              <w:ind w:left="2" w:firstLine="1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>Расходные материалы закупаются отдельно по согласованию с заказчиком.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>Эта закупка не входит в оба варианта (ОСНО и УСН) бюджета на техническую эксплуатацию по сокращенному регламенту.</w:t>
            </w:r>
          </w:p>
        </w:tc>
      </w:tr>
    </w:tbl>
    <w:p w14:paraId="5627D38A" w14:textId="77777777" w:rsidR="00E9309A" w:rsidRPr="003A0464" w:rsidRDefault="00E9309A" w:rsidP="00E9309A">
      <w:pPr>
        <w:ind w:left="426" w:hanging="426"/>
        <w:jc w:val="center"/>
        <w:rPr>
          <w:rFonts w:cstheme="minorHAnsi"/>
          <w:sz w:val="24"/>
          <w:szCs w:val="24"/>
        </w:rPr>
      </w:pPr>
    </w:p>
    <w:p w14:paraId="7BAE331A" w14:textId="77777777" w:rsidR="00BD5F0E" w:rsidRPr="003A0464" w:rsidRDefault="00BD5F0E" w:rsidP="00E9309A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50EB3FC1" w14:textId="77777777" w:rsidR="00E9309A" w:rsidRPr="003A0464" w:rsidRDefault="00E9309A" w:rsidP="00E9309A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lastRenderedPageBreak/>
        <w:t>ОРГАНИЗАЦИОННО-ШТАТНАЯ СТРУКТУРА СЛУЖБЫ ЭКСПЛУАТАЦИИ ОБЪЕКТА</w:t>
      </w:r>
    </w:p>
    <w:p w14:paraId="6BF9BB28" w14:textId="77777777" w:rsidR="00E9309A" w:rsidRPr="003A0464" w:rsidRDefault="00E9309A" w:rsidP="00E9309A">
      <w:pPr>
        <w:ind w:left="426" w:right="540" w:hanging="426"/>
        <w:jc w:val="both"/>
        <w:rPr>
          <w:rFonts w:cstheme="minorHAnsi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1419"/>
        <w:gridCol w:w="1845"/>
        <w:gridCol w:w="1840"/>
        <w:gridCol w:w="1985"/>
      </w:tblGrid>
      <w:tr w:rsidR="00E9309A" w:rsidRPr="003A0464" w14:paraId="31C6615D" w14:textId="77777777" w:rsidTr="005F7B4D">
        <w:trPr>
          <w:trHeight w:val="319"/>
        </w:trPr>
        <w:tc>
          <w:tcPr>
            <w:tcW w:w="3118" w:type="dxa"/>
            <w:vMerge w:val="restart"/>
            <w:shd w:val="clear" w:color="auto" w:fill="D9D9D9"/>
          </w:tcPr>
          <w:p w14:paraId="668DEAE2" w14:textId="77777777" w:rsidR="00E9309A" w:rsidRPr="003A0464" w:rsidRDefault="00E9309A" w:rsidP="005F7B4D">
            <w:pPr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Позиция</w:t>
            </w:r>
          </w:p>
        </w:tc>
        <w:tc>
          <w:tcPr>
            <w:tcW w:w="1419" w:type="dxa"/>
            <w:vMerge w:val="restart"/>
            <w:shd w:val="clear" w:color="auto" w:fill="D9D9D9"/>
          </w:tcPr>
          <w:p w14:paraId="6D78DBF5" w14:textId="77777777" w:rsidR="00E9309A" w:rsidRPr="003A0464" w:rsidRDefault="00E9309A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График</w:t>
            </w:r>
          </w:p>
        </w:tc>
        <w:tc>
          <w:tcPr>
            <w:tcW w:w="1845" w:type="dxa"/>
            <w:vMerge w:val="restart"/>
            <w:shd w:val="clear" w:color="auto" w:fill="D9D9D9"/>
          </w:tcPr>
          <w:p w14:paraId="509B2982" w14:textId="77777777" w:rsidR="00E9309A" w:rsidRPr="003A0464" w:rsidRDefault="00E9309A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Время</w:t>
            </w:r>
          </w:p>
        </w:tc>
        <w:tc>
          <w:tcPr>
            <w:tcW w:w="3825" w:type="dxa"/>
            <w:gridSpan w:val="2"/>
            <w:shd w:val="clear" w:color="auto" w:fill="D9D9D9"/>
          </w:tcPr>
          <w:p w14:paraId="6B944275" w14:textId="77777777" w:rsidR="00E9309A" w:rsidRPr="003A0464" w:rsidRDefault="00E9309A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Количество</w:t>
            </w:r>
          </w:p>
        </w:tc>
      </w:tr>
      <w:tr w:rsidR="00E9309A" w:rsidRPr="003A0464" w14:paraId="142C5D01" w14:textId="77777777" w:rsidTr="005F7B4D">
        <w:trPr>
          <w:trHeight w:val="366"/>
        </w:trPr>
        <w:tc>
          <w:tcPr>
            <w:tcW w:w="3118" w:type="dxa"/>
            <w:vMerge/>
            <w:shd w:val="clear" w:color="auto" w:fill="D9D9D9"/>
          </w:tcPr>
          <w:p w14:paraId="22920521" w14:textId="77777777" w:rsidR="00E9309A" w:rsidRPr="003A0464" w:rsidRDefault="00E9309A" w:rsidP="005F7B4D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419" w:type="dxa"/>
            <w:vMerge/>
            <w:shd w:val="clear" w:color="auto" w:fill="D9D9D9"/>
          </w:tcPr>
          <w:p w14:paraId="56DB7C62" w14:textId="77777777" w:rsidR="00E9309A" w:rsidRPr="003A0464" w:rsidRDefault="00E9309A" w:rsidP="005F7B4D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5" w:type="dxa"/>
            <w:vMerge/>
            <w:shd w:val="clear" w:color="auto" w:fill="D9D9D9"/>
          </w:tcPr>
          <w:p w14:paraId="3D3F9AB0" w14:textId="77777777" w:rsidR="00E9309A" w:rsidRPr="003A0464" w:rsidRDefault="00E9309A" w:rsidP="005F7B4D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0" w:type="dxa"/>
            <w:shd w:val="clear" w:color="auto" w:fill="D9D9D9"/>
          </w:tcPr>
          <w:p w14:paraId="4C1E18AB" w14:textId="77777777" w:rsidR="00E9309A" w:rsidRPr="003A0464" w:rsidRDefault="00E9309A" w:rsidP="005F7B4D">
            <w:pPr>
              <w:tabs>
                <w:tab w:val="num" w:pos="103"/>
                <w:tab w:val="num" w:pos="230"/>
              </w:tabs>
              <w:ind w:left="31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Полный регламент</w:t>
            </w:r>
          </w:p>
        </w:tc>
        <w:tc>
          <w:tcPr>
            <w:tcW w:w="1985" w:type="dxa"/>
            <w:shd w:val="clear" w:color="auto" w:fill="D9D9D9"/>
          </w:tcPr>
          <w:p w14:paraId="39A543F2" w14:textId="77777777" w:rsidR="00E9309A" w:rsidRPr="003A0464" w:rsidRDefault="00E9309A" w:rsidP="005F7B4D">
            <w:pPr>
              <w:ind w:left="34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Сокращенный регламент</w:t>
            </w:r>
          </w:p>
        </w:tc>
      </w:tr>
      <w:tr w:rsidR="001C3185" w:rsidRPr="003A0464" w14:paraId="4E9A4E21" w14:textId="77777777" w:rsidTr="00BD5F0E">
        <w:trPr>
          <w:trHeight w:hRule="exact" w:val="566"/>
        </w:trPr>
        <w:tc>
          <w:tcPr>
            <w:tcW w:w="3118" w:type="dxa"/>
          </w:tcPr>
          <w:p w14:paraId="04F8AAC9" w14:textId="6A7367A3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Руководитель службы эксплуатации</w:t>
            </w:r>
          </w:p>
        </w:tc>
        <w:tc>
          <w:tcPr>
            <w:tcW w:w="1419" w:type="dxa"/>
          </w:tcPr>
          <w:p w14:paraId="52BC9611" w14:textId="51ECA4F0" w:rsidR="001C3185" w:rsidRPr="003A0464" w:rsidRDefault="001C3185" w:rsidP="001C318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27D5FB18" w14:textId="2A3DECE0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</w:t>
            </w:r>
            <w:r w:rsidR="00BD5F0E" w:rsidRPr="003A0464">
              <w:rPr>
                <w:rFonts w:cstheme="minorHAnsi"/>
              </w:rPr>
              <w:t>–</w:t>
            </w:r>
            <w:r w:rsidRPr="003A0464">
              <w:rPr>
                <w:rFonts w:cstheme="minorHAnsi"/>
              </w:rPr>
              <w:t xml:space="preserve"> 18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570E974B" w14:textId="31A6564D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65CEEE56" w14:textId="76B9743C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1C3185" w:rsidRPr="003A0464" w14:paraId="66D576F2" w14:textId="77777777" w:rsidTr="00BD5F0E">
        <w:trPr>
          <w:trHeight w:hRule="exact" w:val="688"/>
        </w:trPr>
        <w:tc>
          <w:tcPr>
            <w:tcW w:w="3118" w:type="dxa"/>
          </w:tcPr>
          <w:p w14:paraId="10B42F9E" w14:textId="685BC54F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Зам. руководителя службы эксплуатации</w:t>
            </w:r>
          </w:p>
        </w:tc>
        <w:tc>
          <w:tcPr>
            <w:tcW w:w="1419" w:type="dxa"/>
          </w:tcPr>
          <w:p w14:paraId="6B937BE4" w14:textId="7E805BBB" w:rsidR="001C3185" w:rsidRPr="003A0464" w:rsidRDefault="001C3185" w:rsidP="001C3185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1404BC36" w14:textId="09FB7F53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</w:t>
            </w:r>
            <w:r w:rsidR="00BD5F0E" w:rsidRPr="003A0464">
              <w:rPr>
                <w:rFonts w:cstheme="minorHAnsi"/>
              </w:rPr>
              <w:t>–</w:t>
            </w:r>
            <w:r w:rsidRPr="003A0464">
              <w:rPr>
                <w:rFonts w:cstheme="minorHAnsi"/>
              </w:rPr>
              <w:t xml:space="preserve"> 18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14B52A21" w14:textId="5549A183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051DE48C" w14:textId="77777777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1C3185" w:rsidRPr="003A0464" w14:paraId="5AEE8B2A" w14:textId="77777777" w:rsidTr="00BD5F0E">
        <w:trPr>
          <w:trHeight w:hRule="exact" w:val="688"/>
        </w:trPr>
        <w:tc>
          <w:tcPr>
            <w:tcW w:w="3118" w:type="dxa"/>
          </w:tcPr>
          <w:p w14:paraId="26410293" w14:textId="23AD5386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 по эксплуатации</w:t>
            </w:r>
          </w:p>
        </w:tc>
        <w:tc>
          <w:tcPr>
            <w:tcW w:w="1419" w:type="dxa"/>
          </w:tcPr>
          <w:p w14:paraId="270C8105" w14:textId="1D4C1F41" w:rsidR="001C3185" w:rsidRPr="003A0464" w:rsidRDefault="001C3185" w:rsidP="001C3185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25BE5876" w14:textId="391400CC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</w:t>
            </w:r>
            <w:r w:rsidR="00BD5F0E" w:rsidRPr="003A0464">
              <w:rPr>
                <w:rFonts w:cstheme="minorHAnsi"/>
              </w:rPr>
              <w:t>–</w:t>
            </w:r>
            <w:r w:rsidRPr="003A0464">
              <w:rPr>
                <w:rFonts w:cstheme="minorHAnsi"/>
              </w:rPr>
              <w:t xml:space="preserve"> 18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125470D3" w14:textId="04C5FAC1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4C790CD8" w14:textId="77777777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1C3185" w:rsidRPr="003A0464" w14:paraId="36BF4CB4" w14:textId="77777777" w:rsidTr="00BD5F0E">
        <w:trPr>
          <w:trHeight w:hRule="exact" w:val="688"/>
        </w:trPr>
        <w:tc>
          <w:tcPr>
            <w:tcW w:w="3118" w:type="dxa"/>
          </w:tcPr>
          <w:p w14:paraId="0307DB3F" w14:textId="4B69FDC4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Инженер-электрик</w:t>
            </w:r>
          </w:p>
        </w:tc>
        <w:tc>
          <w:tcPr>
            <w:tcW w:w="1419" w:type="dxa"/>
          </w:tcPr>
          <w:p w14:paraId="5F72A067" w14:textId="0C57C015" w:rsidR="001C3185" w:rsidRPr="003A0464" w:rsidRDefault="001C3185" w:rsidP="001C3185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4B80892E" w14:textId="269CD18F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</w:t>
            </w:r>
            <w:r w:rsidR="00BD5F0E" w:rsidRPr="003A0464">
              <w:rPr>
                <w:rFonts w:cstheme="minorHAnsi"/>
              </w:rPr>
              <w:t>–</w:t>
            </w:r>
            <w:r w:rsidRPr="003A0464">
              <w:rPr>
                <w:rFonts w:cstheme="minorHAnsi"/>
              </w:rPr>
              <w:t xml:space="preserve"> 18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1D1B7A90" w14:textId="3A3181A0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4239996A" w14:textId="43AD15C9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1C3185" w:rsidRPr="003A0464" w14:paraId="21706F7A" w14:textId="77777777" w:rsidTr="00BD5F0E">
        <w:trPr>
          <w:trHeight w:hRule="exact" w:val="688"/>
        </w:trPr>
        <w:tc>
          <w:tcPr>
            <w:tcW w:w="3118" w:type="dxa"/>
          </w:tcPr>
          <w:p w14:paraId="63EE5D05" w14:textId="3C3929FC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 по вентиляции и кондиционированию</w:t>
            </w:r>
          </w:p>
        </w:tc>
        <w:tc>
          <w:tcPr>
            <w:tcW w:w="1419" w:type="dxa"/>
          </w:tcPr>
          <w:p w14:paraId="4A737B88" w14:textId="1D709356" w:rsidR="001C3185" w:rsidRPr="003A0464" w:rsidRDefault="001C3185" w:rsidP="001C318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60EC5E7B" w14:textId="39F48BBA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</w:t>
            </w:r>
            <w:r w:rsidR="00BD5F0E" w:rsidRPr="003A0464">
              <w:rPr>
                <w:rFonts w:cstheme="minorHAnsi"/>
              </w:rPr>
              <w:t>–</w:t>
            </w:r>
            <w:r w:rsidRPr="003A0464">
              <w:rPr>
                <w:rFonts w:cstheme="minorHAnsi"/>
              </w:rPr>
              <w:t xml:space="preserve"> 18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66F16C33" w14:textId="1846A3DB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56D0C05C" w14:textId="77777777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1C3185" w:rsidRPr="003A0464" w14:paraId="6E231962" w14:textId="77777777" w:rsidTr="00BD5F0E">
        <w:trPr>
          <w:trHeight w:hRule="exact" w:val="688"/>
        </w:trPr>
        <w:tc>
          <w:tcPr>
            <w:tcW w:w="3118" w:type="dxa"/>
          </w:tcPr>
          <w:p w14:paraId="644EBAC3" w14:textId="780C83F5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 xml:space="preserve">Инженер </w:t>
            </w:r>
            <w:proofErr w:type="spellStart"/>
            <w:r w:rsidRPr="003A0464">
              <w:rPr>
                <w:rFonts w:cstheme="minorHAnsi"/>
              </w:rPr>
              <w:t>КИПиА</w:t>
            </w:r>
            <w:proofErr w:type="spellEnd"/>
          </w:p>
        </w:tc>
        <w:tc>
          <w:tcPr>
            <w:tcW w:w="1419" w:type="dxa"/>
          </w:tcPr>
          <w:p w14:paraId="3B5FBAB5" w14:textId="02D11C71" w:rsidR="001C3185" w:rsidRPr="003A0464" w:rsidRDefault="001C3185" w:rsidP="001C318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628A92DC" w14:textId="0D528F1E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</w:t>
            </w:r>
            <w:r w:rsidR="00BD5F0E" w:rsidRPr="003A0464">
              <w:rPr>
                <w:rFonts w:cstheme="minorHAnsi"/>
              </w:rPr>
              <w:t>–</w:t>
            </w:r>
            <w:r w:rsidRPr="003A0464">
              <w:rPr>
                <w:rFonts w:cstheme="minorHAnsi"/>
              </w:rPr>
              <w:t xml:space="preserve"> 18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7930EB58" w14:textId="3839D4F1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64C17E9C" w14:textId="6229A0C0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1C3185" w:rsidRPr="003A0464" w14:paraId="0F407367" w14:textId="77777777" w:rsidTr="00BD5F0E">
        <w:trPr>
          <w:trHeight w:hRule="exact" w:val="688"/>
        </w:trPr>
        <w:tc>
          <w:tcPr>
            <w:tcW w:w="3118" w:type="dxa"/>
          </w:tcPr>
          <w:p w14:paraId="163C2710" w14:textId="132F3EED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 - механик</w:t>
            </w:r>
          </w:p>
        </w:tc>
        <w:tc>
          <w:tcPr>
            <w:tcW w:w="1419" w:type="dxa"/>
          </w:tcPr>
          <w:p w14:paraId="1CB340B2" w14:textId="2B3CD87E" w:rsidR="001C3185" w:rsidRPr="003A0464" w:rsidRDefault="001C3185" w:rsidP="001C318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23C5A2C4" w14:textId="3F362988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</w:t>
            </w:r>
            <w:r w:rsidR="00BD5F0E" w:rsidRPr="003A0464">
              <w:rPr>
                <w:rFonts w:cstheme="minorHAnsi"/>
              </w:rPr>
              <w:t>–</w:t>
            </w:r>
            <w:r w:rsidRPr="003A0464">
              <w:rPr>
                <w:rFonts w:cstheme="minorHAnsi"/>
              </w:rPr>
              <w:t xml:space="preserve"> 18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7001F239" w14:textId="1DAAEFC7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15B65751" w14:textId="77777777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1C3185" w:rsidRPr="003A0464" w14:paraId="1A74AC55" w14:textId="77777777" w:rsidTr="00BD5F0E">
        <w:trPr>
          <w:trHeight w:hRule="exact" w:val="688"/>
        </w:trPr>
        <w:tc>
          <w:tcPr>
            <w:tcW w:w="3118" w:type="dxa"/>
          </w:tcPr>
          <w:p w14:paraId="1BBD002B" w14:textId="168DB363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 xml:space="preserve">Хаус-мастер корп1 </w:t>
            </w:r>
          </w:p>
        </w:tc>
        <w:tc>
          <w:tcPr>
            <w:tcW w:w="1419" w:type="dxa"/>
          </w:tcPr>
          <w:p w14:paraId="3CBC3B47" w14:textId="584A3184" w:rsidR="001C3185" w:rsidRPr="003A0464" w:rsidRDefault="001C3185" w:rsidP="001C318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2/2</w:t>
            </w:r>
          </w:p>
        </w:tc>
        <w:tc>
          <w:tcPr>
            <w:tcW w:w="1845" w:type="dxa"/>
          </w:tcPr>
          <w:p w14:paraId="480B14C0" w14:textId="169C8641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– 9</w:t>
            </w:r>
            <w:r w:rsidR="00BD5F0E" w:rsidRPr="003A0464">
              <w:rPr>
                <w:rFonts w:cstheme="minorHAnsi"/>
              </w:rPr>
              <w:t>:00</w:t>
            </w:r>
          </w:p>
          <w:p w14:paraId="1C3ADB7A" w14:textId="77777777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</w:p>
        </w:tc>
        <w:tc>
          <w:tcPr>
            <w:tcW w:w="1840" w:type="dxa"/>
          </w:tcPr>
          <w:p w14:paraId="19029224" w14:textId="41BD710C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2</w:t>
            </w:r>
          </w:p>
        </w:tc>
        <w:tc>
          <w:tcPr>
            <w:tcW w:w="1985" w:type="dxa"/>
          </w:tcPr>
          <w:p w14:paraId="12AD391C" w14:textId="77777777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1C3185" w:rsidRPr="003A0464" w14:paraId="2379CB1B" w14:textId="77777777" w:rsidTr="00BD5F0E">
        <w:trPr>
          <w:trHeight w:hRule="exact" w:val="688"/>
        </w:trPr>
        <w:tc>
          <w:tcPr>
            <w:tcW w:w="3118" w:type="dxa"/>
          </w:tcPr>
          <w:p w14:paraId="60D4DA5B" w14:textId="552793A9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Хаус-мастер корп2</w:t>
            </w:r>
          </w:p>
        </w:tc>
        <w:tc>
          <w:tcPr>
            <w:tcW w:w="1419" w:type="dxa"/>
          </w:tcPr>
          <w:p w14:paraId="60C9AED2" w14:textId="315A7A55" w:rsidR="001C3185" w:rsidRPr="003A0464" w:rsidRDefault="001C3185" w:rsidP="001C318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34449F5B" w14:textId="01A933C6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</w:t>
            </w:r>
            <w:r w:rsidR="00BD5F0E" w:rsidRPr="003A0464">
              <w:rPr>
                <w:rFonts w:cstheme="minorHAnsi"/>
              </w:rPr>
              <w:t>–</w:t>
            </w:r>
            <w:r w:rsidRPr="003A0464">
              <w:rPr>
                <w:rFonts w:cstheme="minorHAnsi"/>
              </w:rPr>
              <w:t xml:space="preserve"> 18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47A24392" w14:textId="1BA6A557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370705E4" w14:textId="7208D2B1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1C3185" w:rsidRPr="003A0464" w14:paraId="3D911BA4" w14:textId="77777777" w:rsidTr="00BD5F0E">
        <w:trPr>
          <w:trHeight w:hRule="exact" w:val="688"/>
        </w:trPr>
        <w:tc>
          <w:tcPr>
            <w:tcW w:w="3118" w:type="dxa"/>
          </w:tcPr>
          <w:p w14:paraId="438F8FB4" w14:textId="6A58AB29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 xml:space="preserve">Электрик корп1 </w:t>
            </w:r>
          </w:p>
        </w:tc>
        <w:tc>
          <w:tcPr>
            <w:tcW w:w="1419" w:type="dxa"/>
          </w:tcPr>
          <w:p w14:paraId="7588D297" w14:textId="7713DF80" w:rsidR="001C3185" w:rsidRPr="003A0464" w:rsidRDefault="001C3185" w:rsidP="001C318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2/2</w:t>
            </w:r>
          </w:p>
        </w:tc>
        <w:tc>
          <w:tcPr>
            <w:tcW w:w="1845" w:type="dxa"/>
          </w:tcPr>
          <w:p w14:paraId="1D03E1C5" w14:textId="067773DA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– 9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38F9003C" w14:textId="6321B51F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2</w:t>
            </w:r>
          </w:p>
        </w:tc>
        <w:tc>
          <w:tcPr>
            <w:tcW w:w="1985" w:type="dxa"/>
          </w:tcPr>
          <w:p w14:paraId="438AC414" w14:textId="77777777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1C3185" w:rsidRPr="003A0464" w14:paraId="4703E575" w14:textId="77777777" w:rsidTr="00BD5F0E">
        <w:trPr>
          <w:trHeight w:hRule="exact" w:val="688"/>
        </w:trPr>
        <w:tc>
          <w:tcPr>
            <w:tcW w:w="3118" w:type="dxa"/>
          </w:tcPr>
          <w:p w14:paraId="65CEB9DB" w14:textId="66AB2BE5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электрик</w:t>
            </w:r>
          </w:p>
        </w:tc>
        <w:tc>
          <w:tcPr>
            <w:tcW w:w="1419" w:type="dxa"/>
          </w:tcPr>
          <w:p w14:paraId="46BCE21F" w14:textId="166C9866" w:rsidR="001C3185" w:rsidRPr="003A0464" w:rsidRDefault="001C3185" w:rsidP="001C318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573B97C0" w14:textId="02D6D72A" w:rsidR="001C3185" w:rsidRPr="003A0464" w:rsidRDefault="001C3185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>– 9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24398E72" w14:textId="1F2E6125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  <w:tc>
          <w:tcPr>
            <w:tcW w:w="1985" w:type="dxa"/>
          </w:tcPr>
          <w:p w14:paraId="4F1A8241" w14:textId="10F1EFA1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</w:tr>
      <w:tr w:rsidR="001C3185" w:rsidRPr="003A0464" w14:paraId="4B7616D5" w14:textId="77777777" w:rsidTr="00BD5F0E">
        <w:trPr>
          <w:trHeight w:hRule="exact" w:val="688"/>
        </w:trPr>
        <w:tc>
          <w:tcPr>
            <w:tcW w:w="3118" w:type="dxa"/>
          </w:tcPr>
          <w:p w14:paraId="6B1F6876" w14:textId="4FBFCE87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сантехник</w:t>
            </w:r>
          </w:p>
        </w:tc>
        <w:tc>
          <w:tcPr>
            <w:tcW w:w="1419" w:type="dxa"/>
          </w:tcPr>
          <w:p w14:paraId="2EF77A5E" w14:textId="39854028" w:rsidR="001C3185" w:rsidRPr="003A0464" w:rsidRDefault="001C3185" w:rsidP="001C318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671E3998" w14:textId="05355B91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– 9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0D946712" w14:textId="51519E15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  <w:tc>
          <w:tcPr>
            <w:tcW w:w="1985" w:type="dxa"/>
          </w:tcPr>
          <w:p w14:paraId="1142D1C4" w14:textId="77777777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BD5F0E" w:rsidRPr="003A0464" w14:paraId="67E69CCA" w14:textId="77777777" w:rsidTr="00BD5F0E">
        <w:trPr>
          <w:trHeight w:hRule="exact" w:val="688"/>
        </w:trPr>
        <w:tc>
          <w:tcPr>
            <w:tcW w:w="3118" w:type="dxa"/>
          </w:tcPr>
          <w:p w14:paraId="47F72330" w14:textId="0C62DED2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Электромеханик лифтов</w:t>
            </w:r>
          </w:p>
        </w:tc>
        <w:tc>
          <w:tcPr>
            <w:tcW w:w="1419" w:type="dxa"/>
          </w:tcPr>
          <w:p w14:paraId="6F0DD6BB" w14:textId="47FB1F30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00F3AC2A" w14:textId="7E7364E3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9:00– 9:00</w:t>
            </w:r>
          </w:p>
        </w:tc>
        <w:tc>
          <w:tcPr>
            <w:tcW w:w="1840" w:type="dxa"/>
          </w:tcPr>
          <w:p w14:paraId="1F206DD9" w14:textId="432A7D12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  <w:tc>
          <w:tcPr>
            <w:tcW w:w="1985" w:type="dxa"/>
          </w:tcPr>
          <w:p w14:paraId="3A22E637" w14:textId="2C82B521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</w:tr>
      <w:tr w:rsidR="00BD5F0E" w:rsidRPr="003A0464" w14:paraId="6BEB0A9B" w14:textId="77777777" w:rsidTr="00BD5F0E">
        <w:trPr>
          <w:trHeight w:hRule="exact" w:val="611"/>
        </w:trPr>
        <w:tc>
          <w:tcPr>
            <w:tcW w:w="3118" w:type="dxa"/>
          </w:tcPr>
          <w:p w14:paraId="252D5FA9" w14:textId="480AE698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диспетчер</w:t>
            </w:r>
          </w:p>
        </w:tc>
        <w:tc>
          <w:tcPr>
            <w:tcW w:w="1419" w:type="dxa"/>
          </w:tcPr>
          <w:p w14:paraId="58BB94F5" w14:textId="07E85A6B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6EF3A7C7" w14:textId="085ACB3D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9:00 – 9:00</w:t>
            </w:r>
          </w:p>
        </w:tc>
        <w:tc>
          <w:tcPr>
            <w:tcW w:w="1840" w:type="dxa"/>
          </w:tcPr>
          <w:p w14:paraId="147882F8" w14:textId="500CF587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  <w:tc>
          <w:tcPr>
            <w:tcW w:w="1985" w:type="dxa"/>
          </w:tcPr>
          <w:p w14:paraId="6E45195E" w14:textId="573CBD45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BD5F0E" w:rsidRPr="003A0464" w14:paraId="7A69159B" w14:textId="77777777" w:rsidTr="00BD5F0E">
        <w:trPr>
          <w:trHeight w:hRule="exact" w:val="535"/>
        </w:trPr>
        <w:tc>
          <w:tcPr>
            <w:tcW w:w="3118" w:type="dxa"/>
          </w:tcPr>
          <w:p w14:paraId="3302C609" w14:textId="653D39EC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Старший смены</w:t>
            </w:r>
          </w:p>
        </w:tc>
        <w:tc>
          <w:tcPr>
            <w:tcW w:w="1419" w:type="dxa"/>
          </w:tcPr>
          <w:p w14:paraId="0C740623" w14:textId="77E17683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06534F39" w14:textId="4BF6B26D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9:00– 9:00</w:t>
            </w:r>
          </w:p>
        </w:tc>
        <w:tc>
          <w:tcPr>
            <w:tcW w:w="1840" w:type="dxa"/>
          </w:tcPr>
          <w:p w14:paraId="4512F827" w14:textId="1C341BA7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  <w:tc>
          <w:tcPr>
            <w:tcW w:w="1985" w:type="dxa"/>
          </w:tcPr>
          <w:p w14:paraId="03C6BDB9" w14:textId="5787D48C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</w:tr>
      <w:tr w:rsidR="00BD5F0E" w:rsidRPr="003A0464" w14:paraId="452B6D8D" w14:textId="77777777" w:rsidTr="00BD5F0E">
        <w:trPr>
          <w:trHeight w:hRule="exact" w:val="592"/>
        </w:trPr>
        <w:tc>
          <w:tcPr>
            <w:tcW w:w="3118" w:type="dxa"/>
          </w:tcPr>
          <w:p w14:paraId="2C6ECC60" w14:textId="78E3F15E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Техник по вентиляции</w:t>
            </w:r>
          </w:p>
        </w:tc>
        <w:tc>
          <w:tcPr>
            <w:tcW w:w="1419" w:type="dxa"/>
          </w:tcPr>
          <w:p w14:paraId="31A35C76" w14:textId="52A5F14F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631EEFAF" w14:textId="0CA4DA6C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9:00 – 18:00</w:t>
            </w:r>
          </w:p>
        </w:tc>
        <w:tc>
          <w:tcPr>
            <w:tcW w:w="1840" w:type="dxa"/>
          </w:tcPr>
          <w:p w14:paraId="34DDFE17" w14:textId="1615A6D1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43699950" w14:textId="2EBDAEC6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E9309A" w:rsidRPr="003A0464" w14:paraId="3B63D968" w14:textId="77777777" w:rsidTr="00BD5F0E">
        <w:trPr>
          <w:trHeight w:hRule="exact" w:val="510"/>
        </w:trPr>
        <w:tc>
          <w:tcPr>
            <w:tcW w:w="6382" w:type="dxa"/>
            <w:gridSpan w:val="3"/>
            <w:shd w:val="clear" w:color="auto" w:fill="D9D9D9"/>
          </w:tcPr>
          <w:p w14:paraId="2E168BBF" w14:textId="77777777" w:rsidR="00E9309A" w:rsidRPr="003A0464" w:rsidRDefault="00E9309A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ИТОГО:</w:t>
            </w:r>
          </w:p>
        </w:tc>
        <w:tc>
          <w:tcPr>
            <w:tcW w:w="1840" w:type="dxa"/>
            <w:shd w:val="clear" w:color="auto" w:fill="D9D9D9"/>
          </w:tcPr>
          <w:p w14:paraId="31FBE9D7" w14:textId="7BFEA7E7" w:rsidR="00E9309A" w:rsidRPr="003A0464" w:rsidRDefault="001C3185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33</w:t>
            </w:r>
          </w:p>
        </w:tc>
        <w:tc>
          <w:tcPr>
            <w:tcW w:w="1985" w:type="dxa"/>
            <w:shd w:val="clear" w:color="auto" w:fill="D9D9D9"/>
          </w:tcPr>
          <w:p w14:paraId="2846B393" w14:textId="2D6B6AF6" w:rsidR="00E9309A" w:rsidRPr="003A0464" w:rsidRDefault="001C3185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16</w:t>
            </w:r>
          </w:p>
        </w:tc>
      </w:tr>
    </w:tbl>
    <w:p w14:paraId="00983DCE" w14:textId="77777777" w:rsidR="00E9309A" w:rsidRPr="003A0464" w:rsidRDefault="00E9309A" w:rsidP="00E9309A">
      <w:pPr>
        <w:ind w:left="426" w:hanging="426"/>
        <w:jc w:val="both"/>
        <w:rPr>
          <w:rFonts w:cstheme="minorHAnsi"/>
          <w:b/>
        </w:rPr>
      </w:pPr>
    </w:p>
    <w:p w14:paraId="2352DD1D" w14:textId="77777777" w:rsidR="00E9309A" w:rsidRPr="003A0464" w:rsidRDefault="00E9309A" w:rsidP="005B468F">
      <w:pPr>
        <w:tabs>
          <w:tab w:val="left" w:pos="9355"/>
        </w:tabs>
        <w:ind w:left="426" w:right="-5" w:hanging="426"/>
        <w:jc w:val="both"/>
        <w:rPr>
          <w:rFonts w:cstheme="minorHAnsi"/>
          <w:b/>
          <w:u w:val="single"/>
        </w:rPr>
      </w:pPr>
    </w:p>
    <w:p w14:paraId="6EFBA0A4" w14:textId="77777777" w:rsidR="00584762" w:rsidRPr="003A0464" w:rsidRDefault="00584762" w:rsidP="005B468F">
      <w:pPr>
        <w:ind w:left="426" w:hanging="426"/>
        <w:jc w:val="center"/>
        <w:rPr>
          <w:rFonts w:cstheme="minorHAnsi"/>
          <w:sz w:val="24"/>
          <w:szCs w:val="24"/>
        </w:rPr>
      </w:pPr>
    </w:p>
    <w:p w14:paraId="33BB8CA3" w14:textId="77777777" w:rsidR="004C7F27" w:rsidRPr="003A0464" w:rsidRDefault="004C7F27">
      <w:pPr>
        <w:rPr>
          <w:rFonts w:cstheme="minorHAnsi"/>
          <w:b/>
          <w:u w:val="single"/>
        </w:rPr>
      </w:pPr>
      <w:r w:rsidRPr="003A0464">
        <w:rPr>
          <w:rFonts w:cstheme="minorHAnsi"/>
          <w:b/>
          <w:u w:val="single"/>
        </w:rPr>
        <w:br w:type="page"/>
      </w:r>
    </w:p>
    <w:p w14:paraId="5FD3DC27" w14:textId="379394AD" w:rsidR="00BD5F0E" w:rsidRPr="003A0464" w:rsidRDefault="00BD5F0E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  <w:u w:val="single"/>
        </w:rPr>
        <w:lastRenderedPageBreak/>
        <w:t>ПРИМЕР №5 Торговый центр в Москве</w:t>
      </w:r>
    </w:p>
    <w:p w14:paraId="5DB1B4EF" w14:textId="77777777" w:rsidR="00BD5F0E" w:rsidRPr="003A0464" w:rsidRDefault="00BD5F0E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15B6FBC3" w14:textId="7C6CAE39" w:rsidR="00584762" w:rsidRPr="003A0464" w:rsidRDefault="00584762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КР</w:t>
      </w:r>
      <w:r w:rsidR="00BD5F0E" w:rsidRPr="003A0464">
        <w:rPr>
          <w:rFonts w:cstheme="minorHAnsi"/>
          <w:b/>
        </w:rPr>
        <w:t>АТКАЯ ХАРАКТЕРИСТИКА ОБЪЕКТА</w:t>
      </w:r>
    </w:p>
    <w:p w14:paraId="27E535D8" w14:textId="77777777" w:rsidR="00584762" w:rsidRPr="003A0464" w:rsidRDefault="00584762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1F4F5652" w14:textId="34519308" w:rsidR="00584762" w:rsidRPr="003A0464" w:rsidRDefault="00DE7530" w:rsidP="00DE7530">
      <w:pPr>
        <w:tabs>
          <w:tab w:val="left" w:pos="426"/>
        </w:tabs>
        <w:ind w:firstLine="426"/>
        <w:jc w:val="both"/>
        <w:rPr>
          <w:rFonts w:cstheme="minorHAnsi"/>
        </w:rPr>
      </w:pPr>
      <w:r w:rsidRPr="003A0464">
        <w:rPr>
          <w:rFonts w:cstheme="minorHAnsi"/>
        </w:rPr>
        <w:t>Действующий т</w:t>
      </w:r>
      <w:r w:rsidR="00584762" w:rsidRPr="003A0464">
        <w:rPr>
          <w:rFonts w:cstheme="minorHAnsi"/>
        </w:rPr>
        <w:t>оргово-ра</w:t>
      </w:r>
      <w:r w:rsidRPr="003A0464">
        <w:rPr>
          <w:rFonts w:cstheme="minorHAnsi"/>
        </w:rPr>
        <w:t>звлекательный Центр в Московской области</w:t>
      </w:r>
      <w:r w:rsidR="00584762" w:rsidRPr="003A0464">
        <w:rPr>
          <w:rFonts w:cstheme="minorHAnsi"/>
        </w:rPr>
        <w:t>. Общая площадь здания, подлежащая технической эксплуатации, равна 138 424 м2.</w:t>
      </w:r>
    </w:p>
    <w:p w14:paraId="38827266" w14:textId="77777777" w:rsidR="00DE7530" w:rsidRPr="003A0464" w:rsidRDefault="00DE7530" w:rsidP="00DE7530">
      <w:pPr>
        <w:tabs>
          <w:tab w:val="left" w:pos="426"/>
        </w:tabs>
        <w:ind w:firstLine="426"/>
        <w:jc w:val="both"/>
        <w:rPr>
          <w:rFonts w:cstheme="minorHAnsi"/>
        </w:rPr>
      </w:pPr>
    </w:p>
    <w:p w14:paraId="67E311C6" w14:textId="78995E7A" w:rsidR="00584762" w:rsidRPr="003A0464" w:rsidRDefault="00584762" w:rsidP="005B468F">
      <w:pPr>
        <w:ind w:left="426" w:hanging="426"/>
        <w:rPr>
          <w:rFonts w:cstheme="minorHAnsi"/>
          <w:b/>
        </w:rPr>
      </w:pPr>
      <w:r w:rsidRPr="003A0464">
        <w:rPr>
          <w:rFonts w:cstheme="minorHAnsi"/>
          <w:b/>
        </w:rPr>
        <w:t>ОБЪЕМ РАБОТ ПО ТЕХНИЧЕСКОЙ ЭКСПЛУАТАЦИИ:</w:t>
      </w:r>
    </w:p>
    <w:p w14:paraId="0D2DBA7D" w14:textId="77777777" w:rsidR="00584762" w:rsidRPr="003A0464" w:rsidRDefault="00584762" w:rsidP="005B468F">
      <w:pPr>
        <w:ind w:left="426" w:hanging="426"/>
        <w:rPr>
          <w:rFonts w:cstheme="minorHAnsi"/>
          <w:b/>
        </w:rPr>
      </w:pPr>
    </w:p>
    <w:p w14:paraId="2E5813EB" w14:textId="77777777" w:rsidR="00584762" w:rsidRPr="003A0464" w:rsidRDefault="00584762" w:rsidP="005B468F">
      <w:pPr>
        <w:ind w:left="426" w:hanging="426"/>
        <w:rPr>
          <w:rFonts w:cstheme="minorHAnsi"/>
        </w:rPr>
      </w:pPr>
      <w:r w:rsidRPr="003A0464">
        <w:rPr>
          <w:rFonts w:cstheme="minorHAnsi"/>
        </w:rPr>
        <w:t>В объем предоставляемых услуг включены работы по следующим системам:</w:t>
      </w:r>
    </w:p>
    <w:p w14:paraId="33CEE655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электроснабжения</w:t>
      </w:r>
    </w:p>
    <w:p w14:paraId="23672B8A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вентиляции и кондиционирования</w:t>
      </w:r>
    </w:p>
    <w:p w14:paraId="47FE0CBF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Газовое оборудование и котельная</w:t>
      </w:r>
    </w:p>
    <w:p w14:paraId="783BDD64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отопления</w:t>
      </w:r>
    </w:p>
    <w:p w14:paraId="2BA935A6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водоснабжения и канализации</w:t>
      </w:r>
    </w:p>
    <w:p w14:paraId="157BDF93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Грузоподъемные механизмы</w:t>
      </w:r>
    </w:p>
    <w:p w14:paraId="4C3CBBB4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Ливневая канализация</w:t>
      </w:r>
    </w:p>
    <w:p w14:paraId="50F9D629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резервного питания</w:t>
      </w:r>
    </w:p>
    <w:p w14:paraId="1B99C0B5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автоматизации</w:t>
      </w:r>
    </w:p>
    <w:p w14:paraId="7482A31D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охранной сигнализации</w:t>
      </w:r>
    </w:p>
    <w:p w14:paraId="52B874B0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видеонаблюдения</w:t>
      </w:r>
    </w:p>
    <w:p w14:paraId="0961662C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СКУД</w:t>
      </w:r>
    </w:p>
    <w:p w14:paraId="1B29002A" w14:textId="77777777" w:rsidR="00584762" w:rsidRPr="003A0464" w:rsidRDefault="00584762" w:rsidP="005B468F">
      <w:pPr>
        <w:ind w:left="426" w:hanging="426"/>
        <w:rPr>
          <w:rFonts w:cstheme="minorHAnsi"/>
        </w:rPr>
      </w:pPr>
    </w:p>
    <w:p w14:paraId="349531C5" w14:textId="77777777" w:rsidR="005C5795" w:rsidRPr="003A0464" w:rsidRDefault="005C5795" w:rsidP="005C5795">
      <w:pPr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СТОИМОСТЬ УСЛУГ ПО ТЕХНИЧЕСКОЙ ЭКСПЛУАТАЦИИ</w:t>
      </w:r>
    </w:p>
    <w:p w14:paraId="5AA3103B" w14:textId="77777777" w:rsidR="005C5795" w:rsidRPr="003A0464" w:rsidRDefault="005C5795" w:rsidP="005C5795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3CB29415" w14:textId="77777777" w:rsidR="005C5795" w:rsidRPr="003A0464" w:rsidRDefault="005C5795" w:rsidP="005C5795">
      <w:pPr>
        <w:tabs>
          <w:tab w:val="left" w:pos="9355"/>
        </w:tabs>
        <w:ind w:right="-5" w:firstLine="426"/>
        <w:jc w:val="both"/>
        <w:rPr>
          <w:rFonts w:cstheme="minorHAnsi"/>
        </w:rPr>
      </w:pPr>
      <w:r w:rsidRPr="003A0464">
        <w:rPr>
          <w:rFonts w:cstheme="minorHAnsi"/>
        </w:rPr>
        <w:t>Для удобства расчетов мы можем заключить договор от имени одного из наших юридических лиц, специализирующихся на технической эксплуатации зданий. Одно организовано по основной системе налогообложения с уплатой НДС 20% (ОСНО), другое организовано по упрощенной системе налогообложения без уплаты НДС 20% (УСН).</w:t>
      </w:r>
    </w:p>
    <w:p w14:paraId="6B7B7963" w14:textId="77777777" w:rsidR="005F7B4D" w:rsidRPr="003A0464" w:rsidRDefault="005F7B4D" w:rsidP="005C5795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tbl>
      <w:tblPr>
        <w:tblW w:w="10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3258"/>
        <w:gridCol w:w="3258"/>
      </w:tblGrid>
      <w:tr w:rsidR="005C5795" w:rsidRPr="003A0464" w14:paraId="4100EEDA" w14:textId="77777777" w:rsidTr="005F7B4D">
        <w:trPr>
          <w:trHeight w:hRule="exact" w:val="102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2D14DE" w14:textId="77777777" w:rsidR="005C5795" w:rsidRPr="003A0464" w:rsidRDefault="005C5795" w:rsidP="005F7B4D">
            <w:pPr>
              <w:tabs>
                <w:tab w:val="left" w:pos="9355"/>
              </w:tabs>
              <w:ind w:left="426" w:right="-5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Наименование услуги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B862C76" w14:textId="77777777" w:rsidR="005C5795" w:rsidRPr="003A0464" w:rsidRDefault="005C5795" w:rsidP="005F7B4D">
            <w:pPr>
              <w:tabs>
                <w:tab w:val="left" w:pos="9355"/>
              </w:tabs>
              <w:ind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полному регламенту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564A453" w14:textId="77777777" w:rsidR="005C5795" w:rsidRPr="003A0464" w:rsidRDefault="005C5795" w:rsidP="005F7B4D">
            <w:pPr>
              <w:tabs>
                <w:tab w:val="left" w:pos="9355"/>
              </w:tabs>
              <w:ind w:left="36"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сокращенному регламенту</w:t>
            </w:r>
          </w:p>
        </w:tc>
      </w:tr>
      <w:tr w:rsidR="005C5795" w:rsidRPr="003A0464" w14:paraId="6D780716" w14:textId="77777777" w:rsidTr="005F7B4D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D7EDD8" w14:textId="77777777" w:rsidR="005C5795" w:rsidRPr="003A0464" w:rsidRDefault="005C5795" w:rsidP="005F7B4D">
            <w:pPr>
              <w:ind w:left="63"/>
              <w:rPr>
                <w:rFonts w:cstheme="minorHAnsi"/>
                <w:b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включая НДС 20% (ОСНО)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70B5" w14:textId="338E6B7B" w:rsidR="005C5795" w:rsidRPr="003A0464" w:rsidRDefault="005C5795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3 091 069,00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0C7F30" w14:textId="55F22571" w:rsidR="005C5795" w:rsidRPr="003A0464" w:rsidRDefault="005C5795" w:rsidP="005F7B4D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1 916 462,80</w:t>
            </w:r>
          </w:p>
        </w:tc>
      </w:tr>
      <w:tr w:rsidR="005C5795" w:rsidRPr="003A0464" w14:paraId="521F1391" w14:textId="77777777" w:rsidTr="005F7B4D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B4CF1A" w14:textId="77777777" w:rsidR="005C5795" w:rsidRPr="003A0464" w:rsidRDefault="005C5795" w:rsidP="005F7B4D">
            <w:pPr>
              <w:ind w:left="63"/>
              <w:rPr>
                <w:rFonts w:cstheme="minorHAnsi"/>
                <w:b/>
                <w:noProof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без НДС 20% (УСН)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F8E1" w14:textId="1F483895" w:rsidR="005C5795" w:rsidRPr="003A0464" w:rsidRDefault="005C5795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2 740 309,00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4DA0D0" w14:textId="64E6611B" w:rsidR="005C5795" w:rsidRPr="003A0464" w:rsidRDefault="005C5795" w:rsidP="005F7B4D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1 671 588,50</w:t>
            </w:r>
          </w:p>
        </w:tc>
      </w:tr>
      <w:tr w:rsidR="005C5795" w:rsidRPr="003A0464" w14:paraId="12A60EF8" w14:textId="77777777" w:rsidTr="005F7B4D">
        <w:trPr>
          <w:trHeight w:hRule="exact" w:val="1529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3E90DF" w14:textId="77777777" w:rsidR="005C5795" w:rsidRPr="003A0464" w:rsidRDefault="005C5795" w:rsidP="005F7B4D">
            <w:pPr>
              <w:ind w:left="63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Закупка расходных материалов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883C5" w14:textId="77777777" w:rsidR="005C5795" w:rsidRPr="003A0464" w:rsidRDefault="005C5795" w:rsidP="005F7B4D">
            <w:pPr>
              <w:ind w:left="33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>Расходные материалы закупаются по согласованию с заказчиком на сумму до 40 000 рублей.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>Эта закупка входит в оба варианта (ОСНО и УСН) бюджета на техническую эксплуатацию по полному регламенту.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F3DE5A" w14:textId="77777777" w:rsidR="005C5795" w:rsidRPr="003A0464" w:rsidRDefault="005C5795" w:rsidP="005F7B4D">
            <w:pPr>
              <w:ind w:left="2" w:firstLine="1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>Расходные материалы закупаются отдельно по согласованию с заказчиком.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>Эта закупка не входит в оба варианта (ОСНО и УСН) бюджета на техническую эксплуатацию по сокращенному регламенту.</w:t>
            </w:r>
          </w:p>
        </w:tc>
      </w:tr>
    </w:tbl>
    <w:p w14:paraId="036F8027" w14:textId="77777777" w:rsidR="00584762" w:rsidRPr="003A0464" w:rsidRDefault="00584762" w:rsidP="005B468F">
      <w:pPr>
        <w:ind w:left="426" w:hanging="426"/>
        <w:jc w:val="both"/>
        <w:rPr>
          <w:rFonts w:cstheme="minorHAnsi"/>
          <w:b/>
        </w:rPr>
      </w:pPr>
    </w:p>
    <w:p w14:paraId="7064C5B4" w14:textId="3D0F103F" w:rsidR="00BD5F0E" w:rsidRPr="003A0464" w:rsidRDefault="00BD5F0E" w:rsidP="005C5795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05EF2239" w14:textId="4200964F" w:rsidR="004C7F27" w:rsidRPr="003A0464" w:rsidRDefault="004C7F27" w:rsidP="005C5795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2B9337FB" w14:textId="49D76582" w:rsidR="004C7F27" w:rsidRPr="003A0464" w:rsidRDefault="004C7F27" w:rsidP="005C5795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675E1772" w14:textId="77777777" w:rsidR="004C7F27" w:rsidRPr="003A0464" w:rsidRDefault="004C7F27" w:rsidP="005C5795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6C435EE3" w14:textId="77777777" w:rsidR="00BD5F0E" w:rsidRPr="003A0464" w:rsidRDefault="00BD5F0E" w:rsidP="005C5795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059C0E1D" w14:textId="77777777" w:rsidR="005C5795" w:rsidRPr="003A0464" w:rsidRDefault="005C5795" w:rsidP="005C5795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lastRenderedPageBreak/>
        <w:t>ОРГАНИЗАЦИОННО-ШТАТНАЯ СТРУКТУРА СЛУЖБЫ ЭКСПЛУАТАЦИИ ОБЪЕКТА</w:t>
      </w:r>
    </w:p>
    <w:p w14:paraId="4ED61F03" w14:textId="77777777" w:rsidR="005C5795" w:rsidRPr="003A0464" w:rsidRDefault="005C5795" w:rsidP="005C5795">
      <w:pPr>
        <w:ind w:left="426" w:right="540" w:hanging="426"/>
        <w:jc w:val="both"/>
        <w:rPr>
          <w:rFonts w:cstheme="minorHAnsi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1419"/>
        <w:gridCol w:w="1845"/>
        <w:gridCol w:w="1840"/>
        <w:gridCol w:w="1985"/>
      </w:tblGrid>
      <w:tr w:rsidR="005C5795" w:rsidRPr="003A0464" w14:paraId="2BA33187" w14:textId="77777777" w:rsidTr="005C5795">
        <w:trPr>
          <w:trHeight w:val="319"/>
        </w:trPr>
        <w:tc>
          <w:tcPr>
            <w:tcW w:w="3118" w:type="dxa"/>
            <w:vMerge w:val="restart"/>
            <w:shd w:val="clear" w:color="auto" w:fill="D9D9D9"/>
          </w:tcPr>
          <w:p w14:paraId="0770A3F0" w14:textId="77777777" w:rsidR="005C5795" w:rsidRPr="003A0464" w:rsidRDefault="005C5795" w:rsidP="005F7B4D">
            <w:pPr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Позиция</w:t>
            </w:r>
          </w:p>
        </w:tc>
        <w:tc>
          <w:tcPr>
            <w:tcW w:w="1419" w:type="dxa"/>
            <w:vMerge w:val="restart"/>
            <w:shd w:val="clear" w:color="auto" w:fill="D9D9D9"/>
          </w:tcPr>
          <w:p w14:paraId="074DEC9B" w14:textId="77777777" w:rsidR="005C5795" w:rsidRPr="003A0464" w:rsidRDefault="005C5795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График</w:t>
            </w:r>
          </w:p>
        </w:tc>
        <w:tc>
          <w:tcPr>
            <w:tcW w:w="1845" w:type="dxa"/>
            <w:vMerge w:val="restart"/>
            <w:shd w:val="clear" w:color="auto" w:fill="D9D9D9"/>
          </w:tcPr>
          <w:p w14:paraId="537AB58C" w14:textId="77777777" w:rsidR="005C5795" w:rsidRPr="003A0464" w:rsidRDefault="005C5795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Время</w:t>
            </w:r>
          </w:p>
        </w:tc>
        <w:tc>
          <w:tcPr>
            <w:tcW w:w="3825" w:type="dxa"/>
            <w:gridSpan w:val="2"/>
            <w:shd w:val="clear" w:color="auto" w:fill="D9D9D9"/>
          </w:tcPr>
          <w:p w14:paraId="2593A164" w14:textId="77777777" w:rsidR="005C5795" w:rsidRPr="003A0464" w:rsidRDefault="005C5795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Количество</w:t>
            </w:r>
          </w:p>
        </w:tc>
      </w:tr>
      <w:tr w:rsidR="005C5795" w:rsidRPr="003A0464" w14:paraId="3C4B1218" w14:textId="77777777" w:rsidTr="005C5795">
        <w:trPr>
          <w:trHeight w:val="366"/>
        </w:trPr>
        <w:tc>
          <w:tcPr>
            <w:tcW w:w="3118" w:type="dxa"/>
            <w:vMerge/>
            <w:shd w:val="clear" w:color="auto" w:fill="D9D9D9"/>
          </w:tcPr>
          <w:p w14:paraId="2EAFC45D" w14:textId="77777777" w:rsidR="005C5795" w:rsidRPr="003A0464" w:rsidRDefault="005C5795" w:rsidP="005F7B4D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419" w:type="dxa"/>
            <w:vMerge/>
            <w:shd w:val="clear" w:color="auto" w:fill="D9D9D9"/>
          </w:tcPr>
          <w:p w14:paraId="280CDFBB" w14:textId="77777777" w:rsidR="005C5795" w:rsidRPr="003A0464" w:rsidRDefault="005C5795" w:rsidP="005F7B4D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5" w:type="dxa"/>
            <w:vMerge/>
            <w:shd w:val="clear" w:color="auto" w:fill="D9D9D9"/>
          </w:tcPr>
          <w:p w14:paraId="10EFC867" w14:textId="77777777" w:rsidR="005C5795" w:rsidRPr="003A0464" w:rsidRDefault="005C5795" w:rsidP="005F7B4D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0" w:type="dxa"/>
            <w:shd w:val="clear" w:color="auto" w:fill="D9D9D9"/>
          </w:tcPr>
          <w:p w14:paraId="59E7C51F" w14:textId="77777777" w:rsidR="005C5795" w:rsidRPr="003A0464" w:rsidRDefault="005C5795" w:rsidP="005F7B4D">
            <w:pPr>
              <w:tabs>
                <w:tab w:val="num" w:pos="103"/>
                <w:tab w:val="num" w:pos="230"/>
              </w:tabs>
              <w:ind w:left="31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Полный регламент</w:t>
            </w:r>
          </w:p>
        </w:tc>
        <w:tc>
          <w:tcPr>
            <w:tcW w:w="1985" w:type="dxa"/>
            <w:shd w:val="clear" w:color="auto" w:fill="D9D9D9"/>
          </w:tcPr>
          <w:p w14:paraId="2B822ED3" w14:textId="77777777" w:rsidR="005C5795" w:rsidRPr="003A0464" w:rsidRDefault="005C5795" w:rsidP="005F7B4D">
            <w:pPr>
              <w:ind w:left="34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Сокращенный регламент</w:t>
            </w:r>
          </w:p>
        </w:tc>
      </w:tr>
      <w:tr w:rsidR="00BD5F0E" w:rsidRPr="003A0464" w14:paraId="7CAE7802" w14:textId="77777777" w:rsidTr="005C5795">
        <w:trPr>
          <w:trHeight w:hRule="exact" w:val="566"/>
        </w:trPr>
        <w:tc>
          <w:tcPr>
            <w:tcW w:w="3118" w:type="dxa"/>
          </w:tcPr>
          <w:p w14:paraId="2701FA76" w14:textId="5C020CE5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Гл. инженер/электрик</w:t>
            </w:r>
          </w:p>
        </w:tc>
        <w:tc>
          <w:tcPr>
            <w:tcW w:w="1419" w:type="dxa"/>
          </w:tcPr>
          <w:p w14:paraId="11F24F3F" w14:textId="3C9887B9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17D6D737" w14:textId="1BA9F86C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t>9:00 – 18:00</w:t>
            </w:r>
          </w:p>
        </w:tc>
        <w:tc>
          <w:tcPr>
            <w:tcW w:w="1840" w:type="dxa"/>
          </w:tcPr>
          <w:p w14:paraId="280B1CB8" w14:textId="5C2F1F2D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4D597A1D" w14:textId="3E300E26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BD5F0E" w:rsidRPr="003A0464" w14:paraId="1C8CF382" w14:textId="77777777" w:rsidTr="005C5795">
        <w:trPr>
          <w:trHeight w:hRule="exact" w:val="688"/>
        </w:trPr>
        <w:tc>
          <w:tcPr>
            <w:tcW w:w="3118" w:type="dxa"/>
          </w:tcPr>
          <w:p w14:paraId="4C3EDDE3" w14:textId="55B5A72C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 xml:space="preserve">Инженер по </w:t>
            </w:r>
            <w:proofErr w:type="spellStart"/>
            <w:r w:rsidRPr="003A0464">
              <w:rPr>
                <w:rFonts w:cstheme="minorHAnsi"/>
              </w:rPr>
              <w:t>ОВиК</w:t>
            </w:r>
            <w:proofErr w:type="spellEnd"/>
          </w:p>
        </w:tc>
        <w:tc>
          <w:tcPr>
            <w:tcW w:w="1419" w:type="dxa"/>
          </w:tcPr>
          <w:p w14:paraId="22D31C5E" w14:textId="429BAB89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17F3FFE4" w14:textId="7A3C8F9B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t>9:00 – 18:00</w:t>
            </w:r>
          </w:p>
        </w:tc>
        <w:tc>
          <w:tcPr>
            <w:tcW w:w="1840" w:type="dxa"/>
          </w:tcPr>
          <w:p w14:paraId="06AC9B15" w14:textId="16CBEB73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  <w:lang w:val="en-US"/>
              </w:rPr>
              <w:t>1</w:t>
            </w:r>
          </w:p>
        </w:tc>
        <w:tc>
          <w:tcPr>
            <w:tcW w:w="1985" w:type="dxa"/>
          </w:tcPr>
          <w:p w14:paraId="26C63286" w14:textId="77777777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BD5F0E" w:rsidRPr="003A0464" w14:paraId="5094B0EE" w14:textId="77777777" w:rsidTr="005C5795">
        <w:trPr>
          <w:trHeight w:hRule="exact" w:val="688"/>
        </w:trPr>
        <w:tc>
          <w:tcPr>
            <w:tcW w:w="3118" w:type="dxa"/>
          </w:tcPr>
          <w:p w14:paraId="666677E0" w14:textId="34DB3819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Менеджер проекта*</w:t>
            </w:r>
          </w:p>
        </w:tc>
        <w:tc>
          <w:tcPr>
            <w:tcW w:w="1419" w:type="dxa"/>
          </w:tcPr>
          <w:p w14:paraId="0411A851" w14:textId="69106CC0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3472DA08" w14:textId="005E26B2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t>9:00 – 18:00</w:t>
            </w:r>
          </w:p>
        </w:tc>
        <w:tc>
          <w:tcPr>
            <w:tcW w:w="1840" w:type="dxa"/>
          </w:tcPr>
          <w:p w14:paraId="35233DFF" w14:textId="2814560C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240E385B" w14:textId="77777777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5C5795" w:rsidRPr="003A0464" w14:paraId="76181A6C" w14:textId="77777777" w:rsidTr="005C5795">
        <w:trPr>
          <w:trHeight w:hRule="exact" w:val="688"/>
        </w:trPr>
        <w:tc>
          <w:tcPr>
            <w:tcW w:w="3118" w:type="dxa"/>
          </w:tcPr>
          <w:p w14:paraId="0D70F7F2" w14:textId="60B716DD" w:rsidR="005C5795" w:rsidRPr="003A0464" w:rsidRDefault="005C5795" w:rsidP="005C579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инженер</w:t>
            </w:r>
          </w:p>
        </w:tc>
        <w:tc>
          <w:tcPr>
            <w:tcW w:w="1419" w:type="dxa"/>
          </w:tcPr>
          <w:p w14:paraId="41E4B2D7" w14:textId="3628F49E" w:rsidR="005C5795" w:rsidRPr="003A0464" w:rsidRDefault="005C5795" w:rsidP="005C579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7DADB738" w14:textId="5006ED38" w:rsidR="005C5795" w:rsidRPr="003A0464" w:rsidRDefault="005C5795" w:rsidP="005C579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Круглосуточно</w:t>
            </w:r>
          </w:p>
        </w:tc>
        <w:tc>
          <w:tcPr>
            <w:tcW w:w="1840" w:type="dxa"/>
          </w:tcPr>
          <w:p w14:paraId="0C5AECBD" w14:textId="2F35D7D6" w:rsidR="005C5795" w:rsidRPr="003A0464" w:rsidRDefault="005C5795" w:rsidP="005C579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  <w:lang w:val="en-US"/>
              </w:rPr>
              <w:t>4</w:t>
            </w:r>
          </w:p>
        </w:tc>
        <w:tc>
          <w:tcPr>
            <w:tcW w:w="1985" w:type="dxa"/>
          </w:tcPr>
          <w:p w14:paraId="1738B8D9" w14:textId="70FF8F56" w:rsidR="005C5795" w:rsidRPr="003A0464" w:rsidRDefault="005C5795" w:rsidP="005C579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</w:tr>
      <w:tr w:rsidR="005C5795" w:rsidRPr="003A0464" w14:paraId="231C586A" w14:textId="77777777" w:rsidTr="005C5795">
        <w:trPr>
          <w:trHeight w:hRule="exact" w:val="688"/>
        </w:trPr>
        <w:tc>
          <w:tcPr>
            <w:tcW w:w="3118" w:type="dxa"/>
          </w:tcPr>
          <w:p w14:paraId="15BA86EA" w14:textId="06B185BF" w:rsidR="005C5795" w:rsidRPr="003A0464" w:rsidRDefault="005C5795" w:rsidP="005C579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техник</w:t>
            </w:r>
          </w:p>
        </w:tc>
        <w:tc>
          <w:tcPr>
            <w:tcW w:w="1419" w:type="dxa"/>
          </w:tcPr>
          <w:p w14:paraId="2FD68538" w14:textId="5C3D1655" w:rsidR="005C5795" w:rsidRPr="003A0464" w:rsidRDefault="005C5795" w:rsidP="005C579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3F0164E6" w14:textId="34C74A85" w:rsidR="005C5795" w:rsidRPr="003A0464" w:rsidRDefault="005C5795" w:rsidP="005C579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Круглосуточно</w:t>
            </w:r>
          </w:p>
        </w:tc>
        <w:tc>
          <w:tcPr>
            <w:tcW w:w="1840" w:type="dxa"/>
          </w:tcPr>
          <w:p w14:paraId="3388AAB7" w14:textId="3FA5FF8A" w:rsidR="005C5795" w:rsidRPr="003A0464" w:rsidRDefault="005C5795" w:rsidP="005C579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16</w:t>
            </w:r>
          </w:p>
        </w:tc>
        <w:tc>
          <w:tcPr>
            <w:tcW w:w="1985" w:type="dxa"/>
          </w:tcPr>
          <w:p w14:paraId="1D09FC2F" w14:textId="172AC61D" w:rsidR="005C5795" w:rsidRPr="003A0464" w:rsidRDefault="005C5795" w:rsidP="005C579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8</w:t>
            </w:r>
          </w:p>
        </w:tc>
      </w:tr>
      <w:tr w:rsidR="00BD5F0E" w:rsidRPr="003A0464" w14:paraId="7AE96F70" w14:textId="77777777" w:rsidTr="005C5795">
        <w:trPr>
          <w:trHeight w:hRule="exact" w:val="611"/>
        </w:trPr>
        <w:tc>
          <w:tcPr>
            <w:tcW w:w="3118" w:type="dxa"/>
          </w:tcPr>
          <w:p w14:paraId="5B2AB45A" w14:textId="6364AD87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Инженер-теплотехник</w:t>
            </w:r>
          </w:p>
        </w:tc>
        <w:tc>
          <w:tcPr>
            <w:tcW w:w="1419" w:type="dxa"/>
          </w:tcPr>
          <w:p w14:paraId="1055CDDE" w14:textId="2E8E98EA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7008DF3B" w14:textId="23D12FD1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t>9:00 – 18:00</w:t>
            </w:r>
          </w:p>
        </w:tc>
        <w:tc>
          <w:tcPr>
            <w:tcW w:w="1840" w:type="dxa"/>
          </w:tcPr>
          <w:p w14:paraId="1F68BC98" w14:textId="5E491FF5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1017C4E6" w14:textId="5312954F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BD5F0E" w:rsidRPr="003A0464" w14:paraId="093B1EAE" w14:textId="77777777" w:rsidTr="005C5795">
        <w:trPr>
          <w:trHeight w:hRule="exact" w:val="611"/>
        </w:trPr>
        <w:tc>
          <w:tcPr>
            <w:tcW w:w="3118" w:type="dxa"/>
          </w:tcPr>
          <w:p w14:paraId="5BB0B882" w14:textId="2861F647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 по эксплуатации ОПО</w:t>
            </w:r>
          </w:p>
        </w:tc>
        <w:tc>
          <w:tcPr>
            <w:tcW w:w="1419" w:type="dxa"/>
          </w:tcPr>
          <w:p w14:paraId="25A347E4" w14:textId="2F8D2146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По графику</w:t>
            </w:r>
          </w:p>
        </w:tc>
        <w:tc>
          <w:tcPr>
            <w:tcW w:w="1845" w:type="dxa"/>
          </w:tcPr>
          <w:p w14:paraId="0409C88E" w14:textId="26B14C16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t>9:00 – 18:00</w:t>
            </w:r>
          </w:p>
        </w:tc>
        <w:tc>
          <w:tcPr>
            <w:tcW w:w="1840" w:type="dxa"/>
          </w:tcPr>
          <w:p w14:paraId="065F9115" w14:textId="365BD724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1B4D8D86" w14:textId="77777777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BD5F0E" w:rsidRPr="003A0464" w14:paraId="3E37A221" w14:textId="77777777" w:rsidTr="005C5795">
        <w:trPr>
          <w:trHeight w:hRule="exact" w:val="619"/>
        </w:trPr>
        <w:tc>
          <w:tcPr>
            <w:tcW w:w="3118" w:type="dxa"/>
          </w:tcPr>
          <w:p w14:paraId="68650B41" w14:textId="5131BA4A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Зам. инженера по эксплуатации ОПО</w:t>
            </w:r>
          </w:p>
        </w:tc>
        <w:tc>
          <w:tcPr>
            <w:tcW w:w="1419" w:type="dxa"/>
          </w:tcPr>
          <w:p w14:paraId="076DA84A" w14:textId="54425338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По графику</w:t>
            </w:r>
          </w:p>
        </w:tc>
        <w:tc>
          <w:tcPr>
            <w:tcW w:w="1845" w:type="dxa"/>
          </w:tcPr>
          <w:p w14:paraId="1CF5C3EF" w14:textId="4D94342D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t>9:00 – 18:00</w:t>
            </w:r>
          </w:p>
        </w:tc>
        <w:tc>
          <w:tcPr>
            <w:tcW w:w="1840" w:type="dxa"/>
          </w:tcPr>
          <w:p w14:paraId="1B6A5C20" w14:textId="7C595172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5A5D0938" w14:textId="0A6B6E59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BD5F0E" w:rsidRPr="003A0464" w14:paraId="0C52A809" w14:textId="77777777" w:rsidTr="005C5795">
        <w:trPr>
          <w:trHeight w:hRule="exact" w:val="592"/>
        </w:trPr>
        <w:tc>
          <w:tcPr>
            <w:tcW w:w="3118" w:type="dxa"/>
          </w:tcPr>
          <w:p w14:paraId="77539E55" w14:textId="7BC48112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 по слаботочным системам</w:t>
            </w:r>
          </w:p>
        </w:tc>
        <w:tc>
          <w:tcPr>
            <w:tcW w:w="1419" w:type="dxa"/>
          </w:tcPr>
          <w:p w14:paraId="5C82AD9A" w14:textId="77777777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  <w:p w14:paraId="5DEE149E" w14:textId="2F6B424A" w:rsidR="00BD5F0E" w:rsidRPr="003A0464" w:rsidRDefault="00BD5F0E" w:rsidP="00BD5F0E">
            <w:pPr>
              <w:ind w:left="34"/>
              <w:rPr>
                <w:rFonts w:cstheme="minorHAnsi"/>
              </w:rPr>
            </w:pPr>
          </w:p>
        </w:tc>
        <w:tc>
          <w:tcPr>
            <w:tcW w:w="1845" w:type="dxa"/>
          </w:tcPr>
          <w:p w14:paraId="1199E76A" w14:textId="77B723CC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t>9:00 – 18:00</w:t>
            </w:r>
          </w:p>
        </w:tc>
        <w:tc>
          <w:tcPr>
            <w:tcW w:w="1840" w:type="dxa"/>
          </w:tcPr>
          <w:p w14:paraId="584F8434" w14:textId="09968CA9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7D8FAFA7" w14:textId="549B9DBF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5C5795" w:rsidRPr="003A0464" w14:paraId="63CBA77F" w14:textId="77777777" w:rsidTr="005C5795">
        <w:trPr>
          <w:trHeight w:hRule="exact" w:val="510"/>
        </w:trPr>
        <w:tc>
          <w:tcPr>
            <w:tcW w:w="6382" w:type="dxa"/>
            <w:gridSpan w:val="3"/>
            <w:shd w:val="clear" w:color="auto" w:fill="D9D9D9"/>
          </w:tcPr>
          <w:p w14:paraId="5A05193D" w14:textId="1C4ACC42" w:rsidR="005C5795" w:rsidRPr="003A0464" w:rsidRDefault="005C5795" w:rsidP="005C5795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ИТОГО:</w:t>
            </w:r>
          </w:p>
        </w:tc>
        <w:tc>
          <w:tcPr>
            <w:tcW w:w="1840" w:type="dxa"/>
            <w:shd w:val="clear" w:color="auto" w:fill="D9D9D9"/>
          </w:tcPr>
          <w:p w14:paraId="10A62D4D" w14:textId="6F9EE7D0" w:rsidR="005C5795" w:rsidRPr="003A0464" w:rsidRDefault="005C5795" w:rsidP="005C5795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27</w:t>
            </w:r>
          </w:p>
        </w:tc>
        <w:tc>
          <w:tcPr>
            <w:tcW w:w="1985" w:type="dxa"/>
            <w:shd w:val="clear" w:color="auto" w:fill="D9D9D9"/>
          </w:tcPr>
          <w:p w14:paraId="5224AB47" w14:textId="5EFF015A" w:rsidR="005C5795" w:rsidRPr="003A0464" w:rsidRDefault="005C5795" w:rsidP="005C5795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14</w:t>
            </w:r>
          </w:p>
        </w:tc>
      </w:tr>
    </w:tbl>
    <w:p w14:paraId="6F1608C7" w14:textId="77777777" w:rsidR="00584762" w:rsidRPr="003A0464" w:rsidRDefault="00584762" w:rsidP="005C5795">
      <w:pPr>
        <w:ind w:firstLine="426"/>
        <w:jc w:val="both"/>
        <w:rPr>
          <w:rFonts w:cstheme="minorHAnsi"/>
        </w:rPr>
      </w:pPr>
      <w:r w:rsidRPr="003A0464">
        <w:rPr>
          <w:rFonts w:cstheme="minorHAnsi"/>
        </w:rPr>
        <w:t>* Менеджер проекта отвечает за качество предоставляемых услуг, является основным контактным лицом по договору. Рабочее место менеджера проекта находится в центральном офисе компании. Стоимость работы менеджера проекта - бесплатно.</w:t>
      </w:r>
    </w:p>
    <w:p w14:paraId="2FDC0FDC" w14:textId="2ECA6CE0" w:rsidR="00584762" w:rsidRPr="003A0464" w:rsidRDefault="00584762" w:rsidP="005B468F">
      <w:pPr>
        <w:ind w:left="426" w:hanging="426"/>
        <w:rPr>
          <w:rFonts w:cstheme="minorHAnsi"/>
          <w:b/>
          <w:sz w:val="24"/>
          <w:szCs w:val="24"/>
        </w:rPr>
      </w:pPr>
      <w:r w:rsidRPr="003A0464">
        <w:rPr>
          <w:rFonts w:cstheme="minorHAnsi"/>
          <w:b/>
          <w:sz w:val="24"/>
          <w:szCs w:val="24"/>
        </w:rPr>
        <w:br w:type="page"/>
      </w:r>
    </w:p>
    <w:p w14:paraId="26BF9F46" w14:textId="77777777" w:rsidR="009E3440" w:rsidRPr="003A0464" w:rsidRDefault="009E3440" w:rsidP="005B468F">
      <w:pPr>
        <w:ind w:left="426" w:hanging="426"/>
        <w:rPr>
          <w:rFonts w:cstheme="minorHAnsi"/>
          <w:b/>
          <w:sz w:val="24"/>
          <w:szCs w:val="24"/>
        </w:rPr>
      </w:pPr>
    </w:p>
    <w:p w14:paraId="7A373C47" w14:textId="77777777" w:rsidR="005968BC" w:rsidRPr="003A0464" w:rsidRDefault="005968BC" w:rsidP="00AD3028">
      <w:pPr>
        <w:spacing w:after="200" w:line="276" w:lineRule="auto"/>
        <w:rPr>
          <w:rFonts w:eastAsia="Calibri" w:cstheme="minorHAnsi"/>
          <w:b/>
          <w:sz w:val="28"/>
          <w:szCs w:val="28"/>
        </w:rPr>
      </w:pPr>
      <w:r w:rsidRPr="003A0464">
        <w:rPr>
          <w:rFonts w:eastAsia="Calibri" w:cstheme="min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B5CD586" wp14:editId="506EF554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779395" cy="2782570"/>
            <wp:effectExtent l="0" t="0" r="1905" b="0"/>
            <wp:wrapSquare wrapText="bothSides"/>
            <wp:docPr id="2" name="Рисунок 2" descr="https://odintsovo.info/img/gallery/2020/03/Koronavirus-2019-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dintsovo.info/img/gallery/2020/03/Koronavirus-2019-nC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0464">
        <w:rPr>
          <w:rFonts w:eastAsia="Calibri" w:cstheme="minorHAnsi"/>
          <w:b/>
          <w:sz w:val="28"/>
          <w:szCs w:val="28"/>
        </w:rPr>
        <w:t>ПРОФИЛАКТИКА НОВОЙ КОРОНАВИРУСНОЙ ИНФЕКЦИИ</w:t>
      </w:r>
    </w:p>
    <w:p w14:paraId="34106249" w14:textId="5A5C16BC" w:rsidR="005968BC" w:rsidRPr="003A0464" w:rsidRDefault="005968BC" w:rsidP="00AD3028">
      <w:pPr>
        <w:spacing w:after="200" w:line="276" w:lineRule="auto"/>
        <w:rPr>
          <w:rFonts w:eastAsia="Calibri" w:cstheme="minorHAnsi"/>
          <w:b/>
          <w:sz w:val="28"/>
          <w:szCs w:val="28"/>
        </w:rPr>
      </w:pPr>
      <w:r w:rsidRPr="003A0464">
        <w:rPr>
          <w:rFonts w:eastAsia="Calibri" w:cstheme="minorHAnsi"/>
          <w:b/>
          <w:sz w:val="28"/>
          <w:szCs w:val="28"/>
        </w:rPr>
        <w:t>COVID-19</w:t>
      </w:r>
    </w:p>
    <w:p w14:paraId="739752F9" w14:textId="77777777" w:rsidR="005968BC" w:rsidRPr="003A0464" w:rsidRDefault="005968BC" w:rsidP="005968BC">
      <w:pPr>
        <w:spacing w:after="200" w:line="276" w:lineRule="auto"/>
        <w:jc w:val="both"/>
        <w:rPr>
          <w:rFonts w:eastAsia="Calibri" w:cstheme="minorHAnsi"/>
          <w:sz w:val="28"/>
          <w:szCs w:val="28"/>
        </w:rPr>
      </w:pPr>
    </w:p>
    <w:p w14:paraId="0F570D1A" w14:textId="77777777" w:rsidR="005968BC" w:rsidRPr="003A0464" w:rsidRDefault="005968BC" w:rsidP="005968BC">
      <w:pPr>
        <w:spacing w:after="200" w:line="276" w:lineRule="auto"/>
        <w:ind w:firstLine="708"/>
        <w:jc w:val="both"/>
        <w:rPr>
          <w:rFonts w:eastAsia="Calibri" w:cstheme="minorHAnsi"/>
          <w:sz w:val="28"/>
          <w:szCs w:val="28"/>
        </w:rPr>
      </w:pPr>
      <w:r w:rsidRPr="003A0464">
        <w:rPr>
          <w:rFonts w:eastAsia="Calibri" w:cstheme="minorHAnsi"/>
          <w:sz w:val="28"/>
          <w:szCs w:val="28"/>
        </w:rPr>
        <w:t xml:space="preserve">В связи с опасным распространением коронавируса многие люди стараются обезопасить себя, уделяя более пристальное внимание антисептикам, дезинфекции и профилактике. </w:t>
      </w:r>
    </w:p>
    <w:p w14:paraId="199E4EA0" w14:textId="62D5C9CF" w:rsidR="005968BC" w:rsidRPr="003A0464" w:rsidRDefault="005968BC" w:rsidP="005968BC">
      <w:pPr>
        <w:spacing w:after="200" w:line="276" w:lineRule="auto"/>
        <w:ind w:firstLine="708"/>
        <w:jc w:val="both"/>
        <w:rPr>
          <w:rFonts w:eastAsia="Calibri" w:cstheme="minorHAnsi"/>
          <w:sz w:val="28"/>
          <w:szCs w:val="28"/>
        </w:rPr>
      </w:pPr>
      <w:r w:rsidRPr="003A0464">
        <w:rPr>
          <w:rFonts w:eastAsia="Calibri" w:cstheme="minorHAnsi"/>
          <w:sz w:val="28"/>
          <w:szCs w:val="28"/>
        </w:rPr>
        <w:t xml:space="preserve">В настоящее время разрешено около 250 средств, дезинфекции и стерилизации, относящихся к различным химическим группам: </w:t>
      </w:r>
      <w:proofErr w:type="spellStart"/>
      <w:r w:rsidRPr="003A0464">
        <w:rPr>
          <w:rFonts w:eastAsia="Calibri" w:cstheme="minorHAnsi"/>
          <w:sz w:val="28"/>
          <w:szCs w:val="28"/>
        </w:rPr>
        <w:t>Химитек</w:t>
      </w:r>
      <w:proofErr w:type="spellEnd"/>
      <w:r w:rsidRPr="003A0464">
        <w:rPr>
          <w:rFonts w:eastAsia="Calibri" w:cstheme="minorHAnsi"/>
          <w:sz w:val="28"/>
          <w:szCs w:val="28"/>
        </w:rPr>
        <w:t xml:space="preserve"> Универсал-</w:t>
      </w:r>
      <w:proofErr w:type="spellStart"/>
      <w:r w:rsidRPr="003A0464">
        <w:rPr>
          <w:rFonts w:eastAsia="Calibri" w:cstheme="minorHAnsi"/>
          <w:sz w:val="28"/>
          <w:szCs w:val="28"/>
        </w:rPr>
        <w:t>Дез</w:t>
      </w:r>
      <w:proofErr w:type="spellEnd"/>
      <w:r w:rsidRPr="003A0464">
        <w:rPr>
          <w:rFonts w:eastAsia="Calibri" w:cstheme="minorHAnsi"/>
          <w:sz w:val="28"/>
          <w:szCs w:val="28"/>
        </w:rPr>
        <w:t xml:space="preserve">, </w:t>
      </w:r>
      <w:proofErr w:type="spellStart"/>
      <w:r w:rsidRPr="003A0464">
        <w:rPr>
          <w:rFonts w:eastAsia="Calibri" w:cstheme="minorHAnsi"/>
          <w:sz w:val="28"/>
          <w:szCs w:val="28"/>
        </w:rPr>
        <w:t>Абактерил</w:t>
      </w:r>
      <w:proofErr w:type="spellEnd"/>
      <w:r w:rsidRPr="003A0464">
        <w:rPr>
          <w:rFonts w:eastAsia="Calibri" w:cstheme="minorHAnsi"/>
          <w:sz w:val="28"/>
          <w:szCs w:val="28"/>
        </w:rPr>
        <w:t xml:space="preserve">, </w:t>
      </w:r>
      <w:proofErr w:type="spellStart"/>
      <w:r w:rsidRPr="003A0464">
        <w:rPr>
          <w:rFonts w:eastAsia="Calibri" w:cstheme="minorHAnsi"/>
          <w:sz w:val="28"/>
          <w:szCs w:val="28"/>
        </w:rPr>
        <w:t>Мегабак</w:t>
      </w:r>
      <w:proofErr w:type="spellEnd"/>
      <w:r w:rsidRPr="003A0464">
        <w:rPr>
          <w:rFonts w:eastAsia="Calibri" w:cstheme="minorHAnsi"/>
          <w:sz w:val="28"/>
          <w:szCs w:val="28"/>
        </w:rPr>
        <w:t xml:space="preserve">, </w:t>
      </w:r>
      <w:proofErr w:type="spellStart"/>
      <w:r w:rsidRPr="003A0464">
        <w:rPr>
          <w:rFonts w:eastAsia="Calibri" w:cstheme="minorHAnsi"/>
          <w:sz w:val="28"/>
          <w:szCs w:val="28"/>
        </w:rPr>
        <w:t>Лизорин</w:t>
      </w:r>
      <w:proofErr w:type="spellEnd"/>
      <w:r w:rsidRPr="003A0464">
        <w:rPr>
          <w:rFonts w:eastAsia="Calibri" w:cstheme="minorHAnsi"/>
          <w:sz w:val="28"/>
          <w:szCs w:val="28"/>
        </w:rPr>
        <w:t xml:space="preserve">, </w:t>
      </w:r>
      <w:proofErr w:type="spellStart"/>
      <w:r w:rsidRPr="003A0464">
        <w:rPr>
          <w:rFonts w:eastAsia="Calibri" w:cstheme="minorHAnsi"/>
          <w:sz w:val="28"/>
          <w:szCs w:val="28"/>
        </w:rPr>
        <w:t>Ге</w:t>
      </w:r>
      <w:r w:rsidR="003A0464">
        <w:rPr>
          <w:rFonts w:eastAsia="Calibri" w:cstheme="minorHAnsi"/>
          <w:sz w:val="28"/>
          <w:szCs w:val="28"/>
        </w:rPr>
        <w:t>льАсептИзо</w:t>
      </w:r>
      <w:proofErr w:type="spellEnd"/>
      <w:r w:rsidR="003A0464">
        <w:rPr>
          <w:rFonts w:eastAsia="Calibri" w:cstheme="minorHAnsi"/>
          <w:sz w:val="28"/>
          <w:szCs w:val="28"/>
        </w:rPr>
        <w:t xml:space="preserve">, </w:t>
      </w:r>
      <w:proofErr w:type="spellStart"/>
      <w:r w:rsidR="003A0464">
        <w:rPr>
          <w:rFonts w:eastAsia="Calibri" w:cstheme="minorHAnsi"/>
          <w:sz w:val="28"/>
          <w:szCs w:val="28"/>
        </w:rPr>
        <w:t>Асептодин</w:t>
      </w:r>
      <w:proofErr w:type="spellEnd"/>
      <w:r w:rsidR="003A0464">
        <w:rPr>
          <w:rFonts w:eastAsia="Calibri" w:cstheme="minorHAnsi"/>
          <w:sz w:val="28"/>
          <w:szCs w:val="28"/>
        </w:rPr>
        <w:t xml:space="preserve">, </w:t>
      </w:r>
      <w:proofErr w:type="spellStart"/>
      <w:r w:rsidR="003A0464">
        <w:rPr>
          <w:rFonts w:eastAsia="Calibri" w:cstheme="minorHAnsi"/>
          <w:sz w:val="28"/>
          <w:szCs w:val="28"/>
        </w:rPr>
        <w:t>Септолит</w:t>
      </w:r>
      <w:proofErr w:type="spellEnd"/>
      <w:r w:rsidRPr="003A0464">
        <w:rPr>
          <w:rFonts w:eastAsia="Calibri" w:cstheme="minorHAnsi"/>
          <w:sz w:val="28"/>
          <w:szCs w:val="28"/>
        </w:rPr>
        <w:t xml:space="preserve">, </w:t>
      </w:r>
      <w:proofErr w:type="spellStart"/>
      <w:r w:rsidRPr="003A0464">
        <w:rPr>
          <w:rFonts w:eastAsia="Calibri" w:cstheme="minorHAnsi"/>
          <w:sz w:val="28"/>
          <w:szCs w:val="28"/>
        </w:rPr>
        <w:t>Изасептик</w:t>
      </w:r>
      <w:proofErr w:type="spellEnd"/>
      <w:r w:rsidRPr="003A0464">
        <w:rPr>
          <w:rFonts w:eastAsia="Calibri" w:cstheme="minorHAnsi"/>
          <w:sz w:val="28"/>
          <w:szCs w:val="28"/>
        </w:rPr>
        <w:t xml:space="preserve"> и другие. Они различаются физико-химическими свойствами, антимикробной активностью, токсичностью, назначением, сферой применения. </w:t>
      </w:r>
    </w:p>
    <w:p w14:paraId="693B2218" w14:textId="77777777" w:rsidR="005968BC" w:rsidRPr="003A0464" w:rsidRDefault="005968BC" w:rsidP="005968BC">
      <w:pPr>
        <w:spacing w:after="200" w:line="276" w:lineRule="auto"/>
        <w:ind w:firstLine="426"/>
        <w:jc w:val="both"/>
        <w:rPr>
          <w:rFonts w:eastAsia="Calibri" w:cstheme="minorHAnsi"/>
          <w:sz w:val="28"/>
          <w:szCs w:val="28"/>
        </w:rPr>
      </w:pPr>
      <w:r w:rsidRPr="003A0464">
        <w:rPr>
          <w:rFonts w:eastAsia="Calibri" w:cstheme="minorHAnsi"/>
          <w:sz w:val="28"/>
          <w:szCs w:val="28"/>
        </w:rPr>
        <w:t>Мы заботимся о вашей безопасности, и готовы предложить бесплатный выезд эксперта с целью обследования помещений, подбора химических средств и оборудования, подготовка плана необходимых мероприятий. Профессиональный подход к делу, высокая квалификация и большой опыт наших специалистов, сочетающийся с новыми технологиями в своей области, многоступенчатый профессиональный отбор и постоянное обучение наших сотрудников поможет сохранить благоприятную экологическую обстановку на Вашем объекте.</w:t>
      </w:r>
    </w:p>
    <w:p w14:paraId="1060D882" w14:textId="77777777" w:rsidR="005968BC" w:rsidRPr="003A0464" w:rsidRDefault="005968BC">
      <w:pPr>
        <w:rPr>
          <w:rFonts w:cstheme="minorHAnsi"/>
          <w:b/>
          <w:sz w:val="24"/>
          <w:szCs w:val="24"/>
        </w:rPr>
      </w:pPr>
      <w:r w:rsidRPr="003A0464">
        <w:rPr>
          <w:rFonts w:cstheme="minorHAnsi"/>
          <w:b/>
          <w:sz w:val="24"/>
          <w:szCs w:val="24"/>
        </w:rPr>
        <w:br w:type="page"/>
      </w:r>
    </w:p>
    <w:p w14:paraId="34A0D3DB" w14:textId="77777777" w:rsidR="004C7F27" w:rsidRPr="003A0464" w:rsidRDefault="004C7F27" w:rsidP="005B468F">
      <w:pPr>
        <w:ind w:left="426" w:hanging="426"/>
        <w:rPr>
          <w:rFonts w:cstheme="minorHAnsi"/>
          <w:b/>
          <w:sz w:val="24"/>
          <w:szCs w:val="24"/>
        </w:rPr>
      </w:pPr>
    </w:p>
    <w:p w14:paraId="370BCA72" w14:textId="1FB66DD9" w:rsidR="003A2CCE" w:rsidRPr="003A0464" w:rsidRDefault="00700836" w:rsidP="005B468F">
      <w:pPr>
        <w:ind w:left="426" w:hanging="426"/>
        <w:rPr>
          <w:rFonts w:cstheme="minorHAnsi"/>
          <w:b/>
          <w:sz w:val="24"/>
          <w:szCs w:val="24"/>
        </w:rPr>
      </w:pPr>
      <w:r w:rsidRPr="003A0464">
        <w:rPr>
          <w:rFonts w:cstheme="minorHAnsi"/>
          <w:b/>
          <w:sz w:val="24"/>
          <w:szCs w:val="24"/>
        </w:rPr>
        <w:t>НОВ</w:t>
      </w:r>
      <w:r w:rsidR="00FE47AC" w:rsidRPr="003A0464">
        <w:rPr>
          <w:rFonts w:cstheme="minorHAnsi"/>
          <w:b/>
          <w:sz w:val="24"/>
          <w:szCs w:val="24"/>
        </w:rPr>
        <w:t>ЫЕ ВОЗМОЖ</w:t>
      </w:r>
      <w:r w:rsidR="005C5795" w:rsidRPr="003A0464">
        <w:rPr>
          <w:rFonts w:cstheme="minorHAnsi"/>
          <w:b/>
          <w:sz w:val="24"/>
          <w:szCs w:val="24"/>
        </w:rPr>
        <w:t>НОСТИ ДЛЯ ВАШЕГО БИЗНЕСА</w:t>
      </w:r>
    </w:p>
    <w:p w14:paraId="27DF5E4C" w14:textId="77777777" w:rsidR="008B7424" w:rsidRPr="003A0464" w:rsidRDefault="008B7424" w:rsidP="005B468F">
      <w:pPr>
        <w:ind w:left="426" w:hanging="426"/>
        <w:rPr>
          <w:rFonts w:cstheme="minorHAnsi"/>
          <w:b/>
          <w:sz w:val="24"/>
          <w:szCs w:val="24"/>
        </w:rPr>
      </w:pPr>
    </w:p>
    <w:p w14:paraId="77D9DD07" w14:textId="27C18841" w:rsidR="002251D1" w:rsidRPr="003A0464" w:rsidRDefault="002251D1" w:rsidP="005A0AD2">
      <w:pPr>
        <w:pStyle w:val="a6"/>
        <w:numPr>
          <w:ilvl w:val="0"/>
          <w:numId w:val="12"/>
        </w:numPr>
        <w:tabs>
          <w:tab w:val="left" w:pos="851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rFonts w:eastAsia="Times New Roman" w:cstheme="minorHAnsi"/>
          <w:lang w:eastAsia="ru-RU"/>
        </w:rPr>
      </w:pPr>
      <w:r w:rsidRPr="003A0464">
        <w:rPr>
          <w:rFonts w:eastAsia="Times New Roman" w:cstheme="minorHAnsi"/>
          <w:lang w:eastAsia="ru-RU"/>
        </w:rPr>
        <w:t xml:space="preserve">Наш партнер, </w:t>
      </w:r>
      <w:r w:rsidR="00CE2008" w:rsidRPr="003A0464">
        <w:rPr>
          <w:rFonts w:eastAsia="Times New Roman" w:cstheme="minorHAnsi"/>
          <w:lang w:eastAsia="ru-RU"/>
        </w:rPr>
        <w:t xml:space="preserve">ООО </w:t>
      </w:r>
      <w:r w:rsidR="00CE2008" w:rsidRPr="003A0464">
        <w:rPr>
          <w:rFonts w:cstheme="minorHAnsi"/>
        </w:rPr>
        <w:t>"</w:t>
      </w:r>
      <w:proofErr w:type="spellStart"/>
      <w:r w:rsidR="00CE2008" w:rsidRPr="003A0464">
        <w:rPr>
          <w:rFonts w:cstheme="minorHAnsi"/>
        </w:rPr>
        <w:t>Интего</w:t>
      </w:r>
      <w:proofErr w:type="spellEnd"/>
      <w:r w:rsidR="00CE2008" w:rsidRPr="003A0464">
        <w:rPr>
          <w:rFonts w:cstheme="minorHAnsi"/>
        </w:rPr>
        <w:t xml:space="preserve">-пресс" (бренд </w:t>
      </w:r>
      <w:proofErr w:type="spellStart"/>
      <w:r w:rsidR="00CE2008" w:rsidRPr="003A0464">
        <w:rPr>
          <w:rFonts w:cstheme="minorHAnsi"/>
        </w:rPr>
        <w:t>SoftMadein</w:t>
      </w:r>
      <w:proofErr w:type="spellEnd"/>
      <w:r w:rsidR="00CE2008" w:rsidRPr="003A0464">
        <w:rPr>
          <w:rFonts w:cstheme="minorHAnsi"/>
        </w:rPr>
        <w:t>, сайт softmadein.com)</w:t>
      </w:r>
      <w:r w:rsidRPr="003A0464">
        <w:rPr>
          <w:rFonts w:eastAsia="Times New Roman" w:cstheme="minorHAnsi"/>
          <w:lang w:eastAsia="ru-RU"/>
        </w:rPr>
        <w:t xml:space="preserve">, занимается </w:t>
      </w:r>
      <w:r w:rsidR="00B04FDF" w:rsidRPr="003A0464">
        <w:rPr>
          <w:rFonts w:eastAsia="Times New Roman" w:cstheme="minorHAnsi"/>
          <w:lang w:eastAsia="ru-RU"/>
        </w:rPr>
        <w:t>внедрением технологии искусственного интеллекта</w:t>
      </w:r>
      <w:r w:rsidRPr="003A0464">
        <w:rPr>
          <w:rFonts w:eastAsia="Times New Roman" w:cstheme="minorHAnsi"/>
          <w:lang w:eastAsia="ru-RU"/>
        </w:rPr>
        <w:t xml:space="preserve"> и разрабатывает оригинальные программные продукты для анализа видеоизображения в реальном времени.</w:t>
      </w:r>
    </w:p>
    <w:p w14:paraId="7C014555" w14:textId="5C162273" w:rsidR="002251D1" w:rsidRPr="003A0464" w:rsidRDefault="002251D1" w:rsidP="00DE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  <w:r w:rsidRPr="003A0464">
        <w:rPr>
          <w:rFonts w:eastAsia="Times New Roman" w:cstheme="minorHAnsi"/>
          <w:lang w:eastAsia="ru-RU"/>
        </w:rPr>
        <w:t xml:space="preserve">Клиентами </w:t>
      </w:r>
      <w:proofErr w:type="spellStart"/>
      <w:r w:rsidRPr="003A0464">
        <w:rPr>
          <w:rFonts w:eastAsia="Times New Roman" w:cstheme="minorHAnsi"/>
          <w:lang w:eastAsia="ru-RU"/>
        </w:rPr>
        <w:t>SoftMadein</w:t>
      </w:r>
      <w:proofErr w:type="spellEnd"/>
      <w:r w:rsidRPr="003A0464">
        <w:rPr>
          <w:rFonts w:eastAsia="Times New Roman" w:cstheme="minorHAnsi"/>
          <w:lang w:eastAsia="ru-RU"/>
        </w:rPr>
        <w:t xml:space="preserve"> являются торговые центры, ритейл-компании, складски</w:t>
      </w:r>
      <w:r w:rsidR="00B04FDF" w:rsidRPr="003A0464">
        <w:rPr>
          <w:rFonts w:eastAsia="Times New Roman" w:cstheme="minorHAnsi"/>
          <w:lang w:eastAsia="ru-RU"/>
        </w:rPr>
        <w:t>е комплексы, авиакомпании и другие</w:t>
      </w:r>
      <w:r w:rsidRPr="003A0464">
        <w:rPr>
          <w:rFonts w:eastAsia="Times New Roman" w:cstheme="minorHAnsi"/>
          <w:lang w:eastAsia="ru-RU"/>
        </w:rPr>
        <w:t>.</w:t>
      </w:r>
    </w:p>
    <w:p w14:paraId="57CDCE61" w14:textId="77777777" w:rsidR="002251D1" w:rsidRPr="003A0464" w:rsidRDefault="002251D1" w:rsidP="00DE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  <w:r w:rsidRPr="003A0464">
        <w:rPr>
          <w:rFonts w:eastAsia="Times New Roman" w:cstheme="minorHAnsi"/>
          <w:lang w:eastAsia="ru-RU"/>
        </w:rPr>
        <w:t>Такие программные продукты позволяют оптимизировать процесс производства, складских операций, расположение торговых зон с целью увеличения их доходности и многие другие процессы в зависимости от пожеланий заказчиков.</w:t>
      </w:r>
    </w:p>
    <w:p w14:paraId="0D734CDD" w14:textId="4DC0F8B8" w:rsidR="002251D1" w:rsidRPr="003A0464" w:rsidRDefault="002251D1" w:rsidP="00DE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  <w:r w:rsidRPr="003A0464">
        <w:rPr>
          <w:rFonts w:eastAsia="Times New Roman" w:cstheme="minorHAnsi"/>
          <w:lang w:eastAsia="ru-RU"/>
        </w:rPr>
        <w:t>Тепловые карты - это аналитика данных, представленная в цветовом выражении.</w:t>
      </w:r>
    </w:p>
    <w:p w14:paraId="1B5863CC" w14:textId="01E98C8C" w:rsidR="002251D1" w:rsidRPr="003A0464" w:rsidRDefault="002251D1" w:rsidP="00DE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  <w:r w:rsidRPr="003A0464">
        <w:rPr>
          <w:rFonts w:eastAsia="Times New Roman" w:cstheme="minorHAnsi"/>
          <w:lang w:eastAsia="ru-RU"/>
        </w:rPr>
        <w:t>Тепловые карты нового поколения позволяют проводить раздельную аналитику перемещений различных кат</w:t>
      </w:r>
      <w:r w:rsidR="00B04FDF" w:rsidRPr="003A0464">
        <w:rPr>
          <w:rFonts w:eastAsia="Times New Roman" w:cstheme="minorHAnsi"/>
          <w:lang w:eastAsia="ru-RU"/>
        </w:rPr>
        <w:t>егорий посетителей и персонала торговых центров и логистических комплексов</w:t>
      </w:r>
      <w:r w:rsidRPr="003A0464">
        <w:rPr>
          <w:rFonts w:eastAsia="Times New Roman" w:cstheme="minorHAnsi"/>
          <w:lang w:eastAsia="ru-RU"/>
        </w:rPr>
        <w:t>, а именно:</w:t>
      </w:r>
    </w:p>
    <w:p w14:paraId="28F954B7" w14:textId="77777777" w:rsidR="002251D1" w:rsidRPr="003A0464" w:rsidRDefault="002251D1" w:rsidP="00DE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  <w:r w:rsidRPr="003A0464">
        <w:rPr>
          <w:rFonts w:eastAsia="Times New Roman" w:cstheme="minorHAnsi"/>
          <w:lang w:eastAsia="ru-RU"/>
        </w:rPr>
        <w:t>- посетителей;</w:t>
      </w:r>
    </w:p>
    <w:p w14:paraId="0033AE86" w14:textId="77777777" w:rsidR="002251D1" w:rsidRPr="003A0464" w:rsidRDefault="002251D1" w:rsidP="00DE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  <w:r w:rsidRPr="003A0464">
        <w:rPr>
          <w:rFonts w:eastAsia="Times New Roman" w:cstheme="minorHAnsi"/>
          <w:lang w:eastAsia="ru-RU"/>
        </w:rPr>
        <w:t>- посетителей с тележками;</w:t>
      </w:r>
    </w:p>
    <w:p w14:paraId="59BB0D71" w14:textId="77777777" w:rsidR="002251D1" w:rsidRPr="003A0464" w:rsidRDefault="002251D1" w:rsidP="00DE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  <w:r w:rsidRPr="003A0464">
        <w:rPr>
          <w:rFonts w:eastAsia="Times New Roman" w:cstheme="minorHAnsi"/>
          <w:lang w:eastAsia="ru-RU"/>
        </w:rPr>
        <w:t>- посетителей с колясками;</w:t>
      </w:r>
    </w:p>
    <w:p w14:paraId="77C18CBB" w14:textId="77777777" w:rsidR="00B04FDF" w:rsidRPr="003A0464" w:rsidRDefault="002251D1" w:rsidP="00DE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  <w:r w:rsidRPr="003A0464">
        <w:rPr>
          <w:rFonts w:eastAsia="Times New Roman" w:cstheme="minorHAnsi"/>
          <w:lang w:eastAsia="ru-RU"/>
        </w:rPr>
        <w:t>- сотрудников в спецодежде</w:t>
      </w:r>
      <w:r w:rsidR="00B04FDF" w:rsidRPr="003A0464">
        <w:rPr>
          <w:rFonts w:eastAsia="Times New Roman" w:cstheme="minorHAnsi"/>
          <w:lang w:eastAsia="ru-RU"/>
        </w:rPr>
        <w:t>;</w:t>
      </w:r>
    </w:p>
    <w:p w14:paraId="77FF7BD2" w14:textId="5AE97DEF" w:rsidR="002251D1" w:rsidRPr="003A0464" w:rsidRDefault="00B04FDF" w:rsidP="00DE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  <w:r w:rsidRPr="003A0464">
        <w:rPr>
          <w:rFonts w:eastAsia="Times New Roman" w:cstheme="minorHAnsi"/>
          <w:lang w:eastAsia="ru-RU"/>
        </w:rPr>
        <w:t>- товаров</w:t>
      </w:r>
      <w:r w:rsidR="002251D1" w:rsidRPr="003A0464">
        <w:rPr>
          <w:rFonts w:eastAsia="Times New Roman" w:cstheme="minorHAnsi"/>
          <w:lang w:eastAsia="ru-RU"/>
        </w:rPr>
        <w:t>.</w:t>
      </w:r>
    </w:p>
    <w:p w14:paraId="1F3E125D" w14:textId="3E2D0A15" w:rsidR="002251D1" w:rsidRPr="003A0464" w:rsidRDefault="002251D1" w:rsidP="00DE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  <w:r w:rsidRPr="003A0464">
        <w:rPr>
          <w:rFonts w:eastAsia="Times New Roman" w:cstheme="minorHAnsi"/>
          <w:lang w:eastAsia="ru-RU"/>
        </w:rPr>
        <w:t xml:space="preserve">Заказчик выбирает интересующий его временной период аналитики и получает результаты в удобном графическом виде, в том числе с отражением процессов </w:t>
      </w:r>
      <w:r w:rsidR="00B04FDF" w:rsidRPr="003A0464">
        <w:rPr>
          <w:rFonts w:eastAsia="Times New Roman" w:cstheme="minorHAnsi"/>
          <w:lang w:eastAsia="ru-RU"/>
        </w:rPr>
        <w:t>на плане помещений</w:t>
      </w:r>
      <w:r w:rsidRPr="003A0464">
        <w:rPr>
          <w:rFonts w:eastAsia="Times New Roman" w:cstheme="minorHAnsi"/>
          <w:lang w:eastAsia="ru-RU"/>
        </w:rPr>
        <w:t xml:space="preserve">. </w:t>
      </w:r>
    </w:p>
    <w:p w14:paraId="2B5342FE" w14:textId="77777777" w:rsidR="002251D1" w:rsidRPr="003A0464" w:rsidRDefault="002251D1" w:rsidP="00DE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  <w:r w:rsidRPr="003A0464">
        <w:rPr>
          <w:rFonts w:eastAsia="Times New Roman" w:cstheme="minorHAnsi"/>
          <w:lang w:eastAsia="ru-RU"/>
        </w:rPr>
        <w:t>На основе такой аналитики можно принимать решения об установке дополнительных витрин для дополнительных продаж или других торговых объектов, которые увеличат продажи.</w:t>
      </w:r>
    </w:p>
    <w:p w14:paraId="343DCF82" w14:textId="547F2D2F" w:rsidR="002251D1" w:rsidRPr="003A0464" w:rsidRDefault="002251D1" w:rsidP="00DE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  <w:r w:rsidRPr="003A0464">
        <w:rPr>
          <w:rFonts w:eastAsia="Times New Roman" w:cstheme="minorHAnsi"/>
          <w:lang w:eastAsia="ru-RU"/>
        </w:rPr>
        <w:t>Также результаты аналитики позволяют корректировать "портрет" клие</w:t>
      </w:r>
      <w:r w:rsidR="00B04FDF" w:rsidRPr="003A0464">
        <w:rPr>
          <w:rFonts w:eastAsia="Times New Roman" w:cstheme="minorHAnsi"/>
          <w:lang w:eastAsia="ru-RU"/>
        </w:rPr>
        <w:t>нта по разным локациям внутри помещений</w:t>
      </w:r>
      <w:r w:rsidRPr="003A0464">
        <w:rPr>
          <w:rFonts w:eastAsia="Times New Roman" w:cstheme="minorHAnsi"/>
          <w:lang w:eastAsia="ru-RU"/>
        </w:rPr>
        <w:t>.</w:t>
      </w:r>
    </w:p>
    <w:p w14:paraId="58D550B6" w14:textId="012281CF" w:rsidR="002251D1" w:rsidRPr="003A0464" w:rsidRDefault="002251D1" w:rsidP="00DE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  <w:r w:rsidRPr="003A0464">
        <w:rPr>
          <w:rFonts w:eastAsia="Times New Roman" w:cstheme="minorHAnsi"/>
          <w:lang w:eastAsia="ru-RU"/>
        </w:rPr>
        <w:t xml:space="preserve">Если вас заинтересуют такого рода программные продукты, наш партнер готов сделать для вас подробную презентацию своих услуг и разработать предложение для решения наиболее актуальных для вашего </w:t>
      </w:r>
      <w:r w:rsidR="00D62CFB" w:rsidRPr="003A0464">
        <w:rPr>
          <w:rFonts w:eastAsia="Times New Roman" w:cstheme="minorHAnsi"/>
          <w:lang w:eastAsia="ru-RU"/>
        </w:rPr>
        <w:t>компании</w:t>
      </w:r>
      <w:r w:rsidRPr="003A0464">
        <w:rPr>
          <w:rFonts w:eastAsia="Times New Roman" w:cstheme="minorHAnsi"/>
          <w:lang w:eastAsia="ru-RU"/>
        </w:rPr>
        <w:t xml:space="preserve"> задач.</w:t>
      </w:r>
    </w:p>
    <w:p w14:paraId="55CDED83" w14:textId="612E3BED" w:rsidR="00456A21" w:rsidRPr="003A0464" w:rsidRDefault="002251D1" w:rsidP="00DE7530">
      <w:pPr>
        <w:tabs>
          <w:tab w:val="left" w:pos="9355"/>
        </w:tabs>
        <w:ind w:firstLine="426"/>
        <w:jc w:val="both"/>
        <w:rPr>
          <w:rFonts w:cstheme="minorHAnsi"/>
        </w:rPr>
      </w:pPr>
      <w:r w:rsidRPr="003A0464">
        <w:rPr>
          <w:rFonts w:cstheme="minorHAnsi"/>
        </w:rPr>
        <w:t xml:space="preserve">2. </w:t>
      </w:r>
      <w:r w:rsidR="00456A21" w:rsidRPr="003A0464">
        <w:rPr>
          <w:rFonts w:cstheme="minorHAnsi"/>
        </w:rPr>
        <w:t>В случае заинтересованности Заказчика в сотрудничестве наша компани</w:t>
      </w:r>
      <w:r w:rsidR="00FE47AC" w:rsidRPr="003A0464">
        <w:rPr>
          <w:rFonts w:cstheme="minorHAnsi"/>
        </w:rPr>
        <w:t xml:space="preserve">я готова </w:t>
      </w:r>
      <w:r w:rsidR="00456A21" w:rsidRPr="003A0464">
        <w:rPr>
          <w:rFonts w:cstheme="minorHAnsi"/>
          <w:b/>
          <w:bCs/>
        </w:rPr>
        <w:t>БЕСПЛАТНО</w:t>
      </w:r>
      <w:r w:rsidR="00456A21" w:rsidRPr="003A0464">
        <w:rPr>
          <w:rFonts w:cstheme="minorHAnsi"/>
        </w:rPr>
        <w:t xml:space="preserve"> в течение одного месяца с даты подписания договора провести </w:t>
      </w:r>
      <w:r w:rsidR="00456A21" w:rsidRPr="003A0464">
        <w:rPr>
          <w:rFonts w:cstheme="minorHAnsi"/>
          <w:b/>
          <w:bCs/>
        </w:rPr>
        <w:t>технический</w:t>
      </w:r>
      <w:r w:rsidR="00456A21" w:rsidRPr="003A0464">
        <w:rPr>
          <w:rFonts w:cstheme="minorHAnsi"/>
        </w:rPr>
        <w:t xml:space="preserve"> </w:t>
      </w:r>
      <w:r w:rsidR="00456A21" w:rsidRPr="003A0464">
        <w:rPr>
          <w:rFonts w:cstheme="minorHAnsi"/>
          <w:b/>
        </w:rPr>
        <w:t>аудит</w:t>
      </w:r>
      <w:r w:rsidR="00456A21" w:rsidRPr="003A0464">
        <w:rPr>
          <w:rFonts w:cstheme="minorHAnsi"/>
        </w:rPr>
        <w:t xml:space="preserve"> здания по следующим направлениям:</w:t>
      </w:r>
    </w:p>
    <w:p w14:paraId="581DA703" w14:textId="4661EBB7" w:rsidR="00456A21" w:rsidRPr="003A0464" w:rsidRDefault="00456A21" w:rsidP="00DE7530">
      <w:pPr>
        <w:ind w:firstLine="426"/>
        <w:rPr>
          <w:rFonts w:cstheme="minorHAnsi"/>
        </w:rPr>
      </w:pPr>
      <w:r w:rsidRPr="003A0464">
        <w:rPr>
          <w:rFonts w:cstheme="minorHAnsi"/>
        </w:rPr>
        <w:t>-</w:t>
      </w:r>
      <w:r w:rsidRPr="003A0464">
        <w:rPr>
          <w:rFonts w:cstheme="minorHAnsi"/>
        </w:rPr>
        <w:tab/>
        <w:t>техническое состояние здания;</w:t>
      </w:r>
    </w:p>
    <w:p w14:paraId="049CFD07" w14:textId="77777777" w:rsidR="00456A21" w:rsidRPr="003A0464" w:rsidRDefault="00456A21" w:rsidP="00DE7530">
      <w:pPr>
        <w:ind w:firstLine="426"/>
        <w:rPr>
          <w:rFonts w:cstheme="minorHAnsi"/>
        </w:rPr>
      </w:pPr>
      <w:r w:rsidRPr="003A0464">
        <w:rPr>
          <w:rFonts w:cstheme="minorHAnsi"/>
        </w:rPr>
        <w:t>-</w:t>
      </w:r>
      <w:r w:rsidRPr="003A0464">
        <w:rPr>
          <w:rFonts w:cstheme="minorHAnsi"/>
        </w:rPr>
        <w:tab/>
        <w:t>состояние инженерно-технических систем;</w:t>
      </w:r>
    </w:p>
    <w:p w14:paraId="15A3AE57" w14:textId="77777777" w:rsidR="00456A21" w:rsidRPr="003A0464" w:rsidRDefault="00456A21" w:rsidP="00DE7530">
      <w:pPr>
        <w:ind w:firstLine="426"/>
        <w:rPr>
          <w:rFonts w:cstheme="minorHAnsi"/>
        </w:rPr>
      </w:pPr>
      <w:r w:rsidRPr="003A0464">
        <w:rPr>
          <w:rFonts w:cstheme="minorHAnsi"/>
        </w:rPr>
        <w:t>-</w:t>
      </w:r>
      <w:r w:rsidRPr="003A0464">
        <w:rPr>
          <w:rFonts w:cstheme="minorHAnsi"/>
        </w:rPr>
        <w:tab/>
        <w:t>технико-эксплуатационные услуги и документальный учет;</w:t>
      </w:r>
    </w:p>
    <w:p w14:paraId="5CAC0F0E" w14:textId="71F0800A" w:rsidR="00FE47AC" w:rsidRPr="003A0464" w:rsidRDefault="00456A21" w:rsidP="00DE7530">
      <w:pPr>
        <w:ind w:firstLine="426"/>
        <w:rPr>
          <w:rFonts w:cstheme="minorHAnsi"/>
        </w:rPr>
      </w:pPr>
      <w:r w:rsidRPr="003A0464">
        <w:rPr>
          <w:rFonts w:cstheme="minorHAnsi"/>
        </w:rPr>
        <w:t>-</w:t>
      </w:r>
      <w:r w:rsidRPr="003A0464">
        <w:rPr>
          <w:rFonts w:cstheme="minorHAnsi"/>
        </w:rPr>
        <w:tab/>
      </w:r>
      <w:r w:rsidR="00FE47AC" w:rsidRPr="003A0464">
        <w:rPr>
          <w:rFonts w:cstheme="minorHAnsi"/>
        </w:rPr>
        <w:t xml:space="preserve">профессиональный анализ освещения </w:t>
      </w:r>
      <w:r w:rsidR="00D62CFB" w:rsidRPr="003A0464">
        <w:rPr>
          <w:rFonts w:cstheme="minorHAnsi"/>
        </w:rPr>
        <w:t>офисного</w:t>
      </w:r>
      <w:r w:rsidR="00FE47AC" w:rsidRPr="003A0464">
        <w:rPr>
          <w:rFonts w:cstheme="minorHAnsi"/>
        </w:rPr>
        <w:t xml:space="preserve"> центра и конкретные рекомендации с оценкой бюджета</w:t>
      </w:r>
      <w:r w:rsidR="002251D1" w:rsidRPr="003A0464">
        <w:rPr>
          <w:rFonts w:cstheme="minorHAnsi"/>
        </w:rPr>
        <w:t>.</w:t>
      </w:r>
    </w:p>
    <w:p w14:paraId="3CEB472F" w14:textId="77777777" w:rsidR="004C7F27" w:rsidRPr="003A0464" w:rsidRDefault="004C7F27" w:rsidP="00DE7530">
      <w:pPr>
        <w:tabs>
          <w:tab w:val="left" w:pos="709"/>
        </w:tabs>
        <w:ind w:firstLine="426"/>
        <w:jc w:val="both"/>
        <w:rPr>
          <w:rFonts w:cstheme="minorHAnsi"/>
        </w:rPr>
      </w:pPr>
    </w:p>
    <w:p w14:paraId="4AEDF5A2" w14:textId="18EC50FA" w:rsidR="00FE106F" w:rsidRPr="003A0464" w:rsidRDefault="00FE106F" w:rsidP="00DE7530">
      <w:pPr>
        <w:tabs>
          <w:tab w:val="left" w:pos="709"/>
        </w:tabs>
        <w:ind w:firstLine="426"/>
        <w:jc w:val="both"/>
        <w:rPr>
          <w:rFonts w:cstheme="minorHAnsi"/>
        </w:rPr>
      </w:pPr>
      <w:r w:rsidRPr="003A0464">
        <w:rPr>
          <w:rFonts w:cstheme="minorHAnsi"/>
        </w:rPr>
        <w:t>Будем рады ответить на любые Ваши вопросы по данному коммерческому предложению, с которыми</w:t>
      </w:r>
      <w:r w:rsidR="00023F64" w:rsidRPr="003A0464">
        <w:rPr>
          <w:rFonts w:cstheme="minorHAnsi"/>
        </w:rPr>
        <w:t xml:space="preserve"> просим обращаться к</w:t>
      </w:r>
      <w:r w:rsidRPr="003A0464">
        <w:rPr>
          <w:rFonts w:cstheme="minorHAnsi"/>
        </w:rPr>
        <w:t xml:space="preserve"> представителю ООО «</w:t>
      </w:r>
      <w:r w:rsidRPr="003A0464">
        <w:rPr>
          <w:rFonts w:eastAsia="Times-Roman" w:cstheme="minorHAnsi"/>
          <w:kern w:val="1"/>
        </w:rPr>
        <w:t>Валеско-Сервис</w:t>
      </w:r>
      <w:r w:rsidRPr="003A0464">
        <w:rPr>
          <w:rFonts w:cstheme="minorHAnsi"/>
        </w:rPr>
        <w:t>»:</w:t>
      </w:r>
    </w:p>
    <w:p w14:paraId="4B30D168" w14:textId="77777777" w:rsidR="00FE106F" w:rsidRPr="003A0464" w:rsidRDefault="00FE106F" w:rsidP="00DE7530">
      <w:pPr>
        <w:tabs>
          <w:tab w:val="left" w:pos="9355"/>
        </w:tabs>
        <w:ind w:firstLine="426"/>
        <w:jc w:val="both"/>
        <w:rPr>
          <w:rFonts w:cstheme="minorHAnsi"/>
        </w:rPr>
      </w:pPr>
    </w:p>
    <w:p w14:paraId="059BAF73" w14:textId="4D6A1A19" w:rsidR="00DE7530" w:rsidRPr="003A0464" w:rsidRDefault="00DE7530" w:rsidP="00DE7530">
      <w:pPr>
        <w:tabs>
          <w:tab w:val="left" w:pos="9355"/>
        </w:tabs>
        <w:ind w:firstLine="426"/>
        <w:jc w:val="both"/>
        <w:rPr>
          <w:rFonts w:cstheme="minorHAnsi"/>
        </w:rPr>
      </w:pPr>
      <w:r w:rsidRPr="003A0464">
        <w:rPr>
          <w:rFonts w:cstheme="minorHAnsi"/>
        </w:rPr>
        <w:t>С уважением,</w:t>
      </w:r>
    </w:p>
    <w:p w14:paraId="40A67883" w14:textId="77777777" w:rsidR="00DE7530" w:rsidRPr="003A0464" w:rsidRDefault="00DE7530" w:rsidP="00DE7530">
      <w:pPr>
        <w:tabs>
          <w:tab w:val="left" w:pos="9355"/>
        </w:tabs>
        <w:ind w:firstLine="426"/>
        <w:jc w:val="both"/>
        <w:rPr>
          <w:rFonts w:cstheme="minorHAnsi"/>
        </w:rPr>
      </w:pPr>
    </w:p>
    <w:p w14:paraId="2ADE6DC8" w14:textId="472663B9" w:rsidR="00FE106F" w:rsidRPr="003A0464" w:rsidRDefault="00FE106F" w:rsidP="00DE7530">
      <w:pPr>
        <w:ind w:firstLine="426"/>
        <w:rPr>
          <w:rFonts w:cstheme="minorHAnsi"/>
          <w:b/>
          <w:noProof/>
        </w:rPr>
      </w:pPr>
      <w:r w:rsidRPr="003A0464">
        <w:rPr>
          <w:rFonts w:cstheme="minorHAnsi"/>
          <w:b/>
          <w:noProof/>
        </w:rPr>
        <w:t>Лемуткин Георгий Борисович</w:t>
      </w:r>
    </w:p>
    <w:p w14:paraId="322653D2" w14:textId="0A69ED5B" w:rsidR="00FE106F" w:rsidRPr="003A0464" w:rsidRDefault="00FE106F" w:rsidP="00DE7530">
      <w:pPr>
        <w:ind w:firstLine="426"/>
        <w:rPr>
          <w:rFonts w:cstheme="minorHAnsi"/>
          <w:noProof/>
        </w:rPr>
      </w:pPr>
      <w:r w:rsidRPr="003A0464">
        <w:rPr>
          <w:rFonts w:cstheme="minorHAnsi"/>
          <w:noProof/>
        </w:rPr>
        <w:t>Коммерческий директор</w:t>
      </w:r>
    </w:p>
    <w:p w14:paraId="50628D01" w14:textId="478939E9" w:rsidR="00FE106F" w:rsidRPr="003A0464" w:rsidRDefault="00023F64" w:rsidP="00DE7530">
      <w:pPr>
        <w:ind w:firstLine="426"/>
        <w:rPr>
          <w:rFonts w:cstheme="minorHAnsi"/>
          <w:noProof/>
        </w:rPr>
      </w:pPr>
      <w:r w:rsidRPr="003A0464">
        <w:rPr>
          <w:rFonts w:cstheme="minorHAnsi"/>
          <w:b/>
          <w:noProof/>
        </w:rPr>
        <w:t>Офис</w:t>
      </w:r>
      <w:r w:rsidR="00FE106F" w:rsidRPr="003A0464">
        <w:rPr>
          <w:rFonts w:cstheme="minorHAnsi"/>
          <w:b/>
          <w:noProof/>
        </w:rPr>
        <w:t>:</w:t>
      </w:r>
      <w:r w:rsidR="00FE106F" w:rsidRPr="003A0464">
        <w:rPr>
          <w:rFonts w:cstheme="minorHAnsi"/>
          <w:noProof/>
        </w:rPr>
        <w:t xml:space="preserve"> +7(495) 911-69-09</w:t>
      </w:r>
    </w:p>
    <w:p w14:paraId="6FC851C7" w14:textId="483EAF1E" w:rsidR="00FE106F" w:rsidRPr="003A0464" w:rsidRDefault="00FE106F" w:rsidP="00DE7530">
      <w:pPr>
        <w:ind w:firstLine="426"/>
        <w:rPr>
          <w:rFonts w:cstheme="minorHAnsi"/>
          <w:noProof/>
        </w:rPr>
      </w:pPr>
      <w:r w:rsidRPr="003A0464">
        <w:rPr>
          <w:rFonts w:cstheme="minorHAnsi"/>
          <w:b/>
          <w:noProof/>
        </w:rPr>
        <w:t>Мобильный:</w:t>
      </w:r>
      <w:r w:rsidRPr="003A0464">
        <w:rPr>
          <w:rFonts w:cstheme="minorHAnsi"/>
          <w:noProof/>
        </w:rPr>
        <w:t xml:space="preserve"> +7(9</w:t>
      </w:r>
      <w:r w:rsidR="004369A0" w:rsidRPr="003A0464">
        <w:rPr>
          <w:rFonts w:cstheme="minorHAnsi"/>
          <w:noProof/>
        </w:rPr>
        <w:t>26) 556-33-05</w:t>
      </w:r>
    </w:p>
    <w:p w14:paraId="72F62724" w14:textId="15CE5FEB" w:rsidR="00FE106F" w:rsidRPr="003A0464" w:rsidRDefault="00023F64" w:rsidP="00DE7530">
      <w:pPr>
        <w:ind w:firstLine="426"/>
        <w:rPr>
          <w:rFonts w:cstheme="minorHAnsi"/>
          <w:noProof/>
        </w:rPr>
      </w:pPr>
      <w:r w:rsidRPr="003A0464">
        <w:rPr>
          <w:rFonts w:cstheme="minorHAnsi"/>
          <w:b/>
          <w:noProof/>
        </w:rPr>
        <w:t xml:space="preserve">Электронная </w:t>
      </w:r>
      <w:r w:rsidR="00FE106F" w:rsidRPr="003A0464">
        <w:rPr>
          <w:rFonts w:cstheme="minorHAnsi"/>
          <w:b/>
          <w:noProof/>
        </w:rPr>
        <w:t>почта:</w:t>
      </w:r>
      <w:r w:rsidR="00FE106F" w:rsidRPr="003A0464">
        <w:rPr>
          <w:rFonts w:cstheme="minorHAnsi"/>
          <w:noProof/>
        </w:rPr>
        <w:t xml:space="preserve"> </w:t>
      </w:r>
      <w:r w:rsidR="004369A0" w:rsidRPr="003A0464">
        <w:rPr>
          <w:rFonts w:cstheme="minorHAnsi"/>
          <w:noProof/>
          <w:lang w:val="en-US"/>
        </w:rPr>
        <w:t>lemutkin</w:t>
      </w:r>
      <w:r w:rsidR="00FE106F" w:rsidRPr="003A0464">
        <w:rPr>
          <w:rFonts w:cstheme="minorHAnsi"/>
          <w:noProof/>
        </w:rPr>
        <w:t>@valesco.ru</w:t>
      </w:r>
    </w:p>
    <w:p w14:paraId="684886FD" w14:textId="77777777" w:rsidR="00FE106F" w:rsidRPr="003A0464" w:rsidRDefault="00FE106F" w:rsidP="00DE7530">
      <w:pPr>
        <w:ind w:firstLine="426"/>
        <w:rPr>
          <w:rFonts w:cstheme="minorHAnsi"/>
          <w:noProof/>
        </w:rPr>
      </w:pPr>
      <w:r w:rsidRPr="003A0464">
        <w:rPr>
          <w:rFonts w:cstheme="minorHAnsi"/>
          <w:b/>
          <w:noProof/>
        </w:rPr>
        <w:t>Адрес:</w:t>
      </w:r>
      <w:r w:rsidRPr="003A0464">
        <w:rPr>
          <w:rFonts w:cstheme="minorHAnsi"/>
          <w:noProof/>
        </w:rPr>
        <w:t xml:space="preserve"> 125040, Москва, 5-я улица Ямского поля, дом 7, корпус 2, офис 116</w:t>
      </w:r>
    </w:p>
    <w:p w14:paraId="6CA399A5" w14:textId="77777777" w:rsidR="00584762" w:rsidRPr="003A0464" w:rsidRDefault="00584762" w:rsidP="00DE7530">
      <w:pPr>
        <w:ind w:firstLine="426"/>
        <w:rPr>
          <w:rFonts w:cstheme="minorHAnsi"/>
          <w:b/>
          <w:noProof/>
        </w:rPr>
      </w:pPr>
    </w:p>
    <w:p w14:paraId="6A7891DF" w14:textId="42ABA188" w:rsidR="00FE106F" w:rsidRPr="003A0464" w:rsidRDefault="00FE106F" w:rsidP="005F7B4D">
      <w:pPr>
        <w:ind w:firstLine="426"/>
        <w:rPr>
          <w:color w:val="FF0000"/>
          <w:sz w:val="24"/>
          <w:szCs w:val="24"/>
          <w:lang w:val="en-US"/>
        </w:rPr>
      </w:pPr>
      <w:bookmarkStart w:id="0" w:name="_GoBack"/>
      <w:bookmarkEnd w:id="0"/>
      <w:r w:rsidRPr="003A0464">
        <w:rPr>
          <w:rFonts w:cstheme="minorHAnsi"/>
          <w:b/>
          <w:noProof/>
          <w:color w:val="FF0000"/>
          <w:sz w:val="28"/>
          <w:szCs w:val="28"/>
        </w:rPr>
        <w:t>www.valesco.ru</w:t>
      </w:r>
    </w:p>
    <w:sectPr w:rsidR="00FE106F" w:rsidRPr="003A0464" w:rsidSect="00D1686F">
      <w:headerReference w:type="default" r:id="rId8"/>
      <w:footerReference w:type="default" r:id="rId9"/>
      <w:pgSz w:w="11906" w:h="16838"/>
      <w:pgMar w:top="1713" w:right="849" w:bottom="113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9118E5" w14:textId="77777777" w:rsidR="00F750B2" w:rsidRDefault="00F750B2" w:rsidP="00545726">
      <w:r>
        <w:separator/>
      </w:r>
    </w:p>
  </w:endnote>
  <w:endnote w:type="continuationSeparator" w:id="0">
    <w:p w14:paraId="7CDA7FB7" w14:textId="77777777" w:rsidR="00F750B2" w:rsidRDefault="00F750B2" w:rsidP="00545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E59A1" w14:textId="77777777" w:rsidR="00F750B2" w:rsidRPr="004568B5" w:rsidRDefault="00F750B2">
    <w:pPr>
      <w:pStyle w:val="a9"/>
      <w:rPr>
        <w:noProof/>
        <w:lang w:eastAsia="ru-RU"/>
        <w14:reflection w14:blurRad="0" w14:stA="100000" w14:stPos="0" w14:endA="0" w14:endPos="0" w14:dist="0" w14:dir="0" w14:fadeDir="0" w14:sx="0" w14:sy="0" w14:kx="0" w14:ky="0" w14:algn="b"/>
      </w:rPr>
    </w:pPr>
  </w:p>
  <w:p w14:paraId="1A2124EC" w14:textId="77777777" w:rsidR="00F750B2" w:rsidRDefault="00F750B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590BD" w14:textId="77777777" w:rsidR="00F750B2" w:rsidRDefault="00F750B2" w:rsidP="00545726">
      <w:r>
        <w:separator/>
      </w:r>
    </w:p>
  </w:footnote>
  <w:footnote w:type="continuationSeparator" w:id="0">
    <w:p w14:paraId="782634B5" w14:textId="77777777" w:rsidR="00F750B2" w:rsidRDefault="00F750B2" w:rsidP="00545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04F17" w14:textId="77777777" w:rsidR="00F750B2" w:rsidRDefault="00F750B2" w:rsidP="00417D8F">
    <w:pPr>
      <w:tabs>
        <w:tab w:val="center" w:pos="4677"/>
        <w:tab w:val="right" w:pos="9354"/>
      </w:tabs>
      <w:rPr>
        <w:rFonts w:ascii="Arial" w:eastAsiaTheme="minorEastAsia" w:hAnsi="Arial" w:cs="Arial"/>
        <w:noProof/>
        <w:color w:val="7F7F7F"/>
        <w:lang w:eastAsia="ru-RU"/>
      </w:rPr>
    </w:pPr>
    <w:r>
      <w:rPr>
        <w:rFonts w:ascii="Arial" w:eastAsiaTheme="minorEastAsia" w:hAnsi="Arial" w:cs="Arial"/>
        <w:b/>
        <w:noProof/>
        <w:color w:val="7F7F7F"/>
        <w:lang w:eastAsia="ru-RU"/>
      </w:rPr>
      <w:tab/>
    </w:r>
    <w:r>
      <w:rPr>
        <w:rFonts w:ascii="Arial" w:eastAsiaTheme="minorEastAsia" w:hAnsi="Arial" w:cs="Arial"/>
        <w:b/>
        <w:noProof/>
        <w:color w:val="7F7F7F"/>
        <w:lang w:eastAsia="ru-RU"/>
      </w:rPr>
      <w:tab/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6501579" wp14:editId="2954B393">
              <wp:simplePos x="0" y="0"/>
              <wp:positionH relativeFrom="page">
                <wp:posOffset>590549</wp:posOffset>
              </wp:positionH>
              <wp:positionV relativeFrom="page">
                <wp:posOffset>352425</wp:posOffset>
              </wp:positionV>
              <wp:extent cx="2238375" cy="492760"/>
              <wp:effectExtent l="0" t="0" r="9525" b="2540"/>
              <wp:wrapNone/>
              <wp:docPr id="28" name="Группа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238375" cy="492760"/>
                        <a:chOff x="0" y="0"/>
                        <a:chExt cx="1979956" cy="416268"/>
                      </a:xfrm>
                    </wpg:grpSpPr>
                    <wps:wsp>
                      <wps:cNvPr id="29" name="Shape 6"/>
                      <wps:cNvSpPr/>
                      <wps:spPr>
                        <a:xfrm>
                          <a:off x="312433" y="212164"/>
                          <a:ext cx="113709" cy="182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709" h="182971">
                              <a:moveTo>
                                <a:pt x="113709" y="0"/>
                              </a:moveTo>
                              <a:lnTo>
                                <a:pt x="113709" y="48438"/>
                              </a:lnTo>
                              <a:lnTo>
                                <a:pt x="106193" y="49142"/>
                              </a:lnTo>
                              <a:cubicBezTo>
                                <a:pt x="77899" y="55321"/>
                                <a:pt x="63754" y="70770"/>
                                <a:pt x="63754" y="95507"/>
                              </a:cubicBezTo>
                              <a:cubicBezTo>
                                <a:pt x="63754" y="119967"/>
                                <a:pt x="77940" y="132222"/>
                                <a:pt x="106312" y="132222"/>
                              </a:cubicBezTo>
                              <a:lnTo>
                                <a:pt x="113709" y="131166"/>
                              </a:lnTo>
                              <a:lnTo>
                                <a:pt x="113709" y="179115"/>
                              </a:lnTo>
                              <a:lnTo>
                                <a:pt x="94602" y="182971"/>
                              </a:lnTo>
                              <a:cubicBezTo>
                                <a:pt x="65189" y="182971"/>
                                <a:pt x="42075" y="175580"/>
                                <a:pt x="25260" y="160899"/>
                              </a:cubicBezTo>
                              <a:cubicBezTo>
                                <a:pt x="8433" y="146205"/>
                                <a:pt x="0" y="125326"/>
                                <a:pt x="0" y="98339"/>
                              </a:cubicBezTo>
                              <a:cubicBezTo>
                                <a:pt x="0" y="66690"/>
                                <a:pt x="11862" y="41976"/>
                                <a:pt x="35573" y="24120"/>
                              </a:cubicBezTo>
                              <a:cubicBezTo>
                                <a:pt x="47428" y="15217"/>
                                <a:pt x="61779" y="8534"/>
                                <a:pt x="78629" y="4070"/>
                              </a:cubicBezTo>
                              <a:lnTo>
                                <a:pt x="113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" name="Shape 7"/>
                      <wps:cNvSpPr/>
                      <wps:spPr>
                        <a:xfrm>
                          <a:off x="0" y="117018"/>
                          <a:ext cx="169863" cy="299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63" h="299250">
                              <a:moveTo>
                                <a:pt x="0" y="0"/>
                              </a:moveTo>
                              <a:lnTo>
                                <a:pt x="69799" y="0"/>
                              </a:lnTo>
                              <a:lnTo>
                                <a:pt x="75552" y="14338"/>
                              </a:lnTo>
                              <a:lnTo>
                                <a:pt x="169863" y="221907"/>
                              </a:lnTo>
                              <a:lnTo>
                                <a:pt x="134188" y="299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1" name="Shape 8"/>
                      <wps:cNvSpPr/>
                      <wps:spPr>
                        <a:xfrm>
                          <a:off x="340766" y="111862"/>
                          <a:ext cx="85376" cy="65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376" h="65291">
                              <a:moveTo>
                                <a:pt x="78232" y="51"/>
                              </a:moveTo>
                              <a:lnTo>
                                <a:pt x="85376" y="983"/>
                              </a:lnTo>
                              <a:lnTo>
                                <a:pt x="85376" y="54592"/>
                              </a:lnTo>
                              <a:lnTo>
                                <a:pt x="73914" y="53289"/>
                              </a:lnTo>
                              <a:cubicBezTo>
                                <a:pt x="49949" y="53327"/>
                                <a:pt x="29908" y="57302"/>
                                <a:pt x="13741" y="65291"/>
                              </a:cubicBezTo>
                              <a:lnTo>
                                <a:pt x="0" y="15824"/>
                              </a:lnTo>
                              <a:cubicBezTo>
                                <a:pt x="21920" y="5309"/>
                                <a:pt x="47968" y="0"/>
                                <a:pt x="78232" y="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4" name="Shape 9"/>
                      <wps:cNvSpPr/>
                      <wps:spPr>
                        <a:xfrm>
                          <a:off x="426142" y="112844"/>
                          <a:ext cx="135388" cy="28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388" h="282291">
                              <a:moveTo>
                                <a:pt x="0" y="0"/>
                              </a:moveTo>
                              <a:lnTo>
                                <a:pt x="46993" y="6129"/>
                              </a:lnTo>
                              <a:cubicBezTo>
                                <a:pt x="62249" y="10860"/>
                                <a:pt x="74714" y="17966"/>
                                <a:pt x="84385" y="27440"/>
                              </a:cubicBezTo>
                              <a:cubicBezTo>
                                <a:pt x="103778" y="46401"/>
                                <a:pt x="113455" y="82317"/>
                                <a:pt x="113455" y="135200"/>
                              </a:cubicBezTo>
                              <a:lnTo>
                                <a:pt x="113455" y="193543"/>
                              </a:lnTo>
                              <a:cubicBezTo>
                                <a:pt x="113455" y="229954"/>
                                <a:pt x="120745" y="252776"/>
                                <a:pt x="135388" y="262149"/>
                              </a:cubicBezTo>
                              <a:cubicBezTo>
                                <a:pt x="130118" y="271331"/>
                                <a:pt x="124225" y="276932"/>
                                <a:pt x="117773" y="279065"/>
                              </a:cubicBezTo>
                              <a:cubicBezTo>
                                <a:pt x="111322" y="281199"/>
                                <a:pt x="103930" y="282291"/>
                                <a:pt x="95599" y="282291"/>
                              </a:cubicBezTo>
                              <a:cubicBezTo>
                                <a:pt x="86417" y="282291"/>
                                <a:pt x="78188" y="278862"/>
                                <a:pt x="70885" y="272067"/>
                              </a:cubicBezTo>
                              <a:cubicBezTo>
                                <a:pt x="63544" y="265273"/>
                                <a:pt x="58642" y="257882"/>
                                <a:pt x="56102" y="249893"/>
                              </a:cubicBezTo>
                              <a:cubicBezTo>
                                <a:pt x="50298" y="259418"/>
                                <a:pt x="40227" y="267165"/>
                                <a:pt x="25889" y="273210"/>
                              </a:cubicBezTo>
                              <a:lnTo>
                                <a:pt x="0" y="278435"/>
                              </a:lnTo>
                              <a:lnTo>
                                <a:pt x="0" y="230486"/>
                              </a:lnTo>
                              <a:lnTo>
                                <a:pt x="17701" y="227960"/>
                              </a:lnTo>
                              <a:cubicBezTo>
                                <a:pt x="39211" y="220794"/>
                                <a:pt x="49955" y="202878"/>
                                <a:pt x="49955" y="174189"/>
                              </a:cubicBezTo>
                              <a:lnTo>
                                <a:pt x="49955" y="148687"/>
                              </a:lnTo>
                              <a:cubicBezTo>
                                <a:pt x="39097" y="146464"/>
                                <a:pt x="30956" y="145372"/>
                                <a:pt x="25495" y="145372"/>
                              </a:cubicBezTo>
                              <a:lnTo>
                                <a:pt x="0" y="147758"/>
                              </a:lnTo>
                              <a:lnTo>
                                <a:pt x="0" y="99320"/>
                              </a:lnTo>
                              <a:lnTo>
                                <a:pt x="22968" y="96655"/>
                              </a:lnTo>
                              <a:cubicBezTo>
                                <a:pt x="30410" y="96706"/>
                                <a:pt x="39237" y="97938"/>
                                <a:pt x="49460" y="100516"/>
                              </a:cubicBezTo>
                              <a:cubicBezTo>
                                <a:pt x="49460" y="76408"/>
                                <a:pt x="38016" y="61366"/>
                                <a:pt x="15176" y="55335"/>
                              </a:cubicBezTo>
                              <a:lnTo>
                                <a:pt x="0" y="536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5" name="Shape 10"/>
                      <wps:cNvSpPr/>
                      <wps:spPr>
                        <a:xfrm>
                          <a:off x="810908" y="111862"/>
                          <a:ext cx="135858" cy="2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858" h="283274">
                              <a:moveTo>
                                <a:pt x="135585" y="0"/>
                              </a:moveTo>
                              <a:lnTo>
                                <a:pt x="135858" y="45"/>
                              </a:lnTo>
                              <a:lnTo>
                                <a:pt x="135858" y="53443"/>
                              </a:lnTo>
                              <a:lnTo>
                                <a:pt x="111934" y="57053"/>
                              </a:lnTo>
                              <a:cubicBezTo>
                                <a:pt x="89818" y="64530"/>
                                <a:pt x="75438" y="83261"/>
                                <a:pt x="68809" y="113208"/>
                              </a:cubicBezTo>
                              <a:lnTo>
                                <a:pt x="135858" y="113208"/>
                              </a:lnTo>
                              <a:lnTo>
                                <a:pt x="135858" y="161138"/>
                              </a:lnTo>
                              <a:lnTo>
                                <a:pt x="66535" y="161138"/>
                              </a:lnTo>
                              <a:cubicBezTo>
                                <a:pt x="67716" y="182918"/>
                                <a:pt x="75209" y="199784"/>
                                <a:pt x="88951" y="211887"/>
                              </a:cubicBezTo>
                              <a:cubicBezTo>
                                <a:pt x="95847" y="217913"/>
                                <a:pt x="103921" y="222441"/>
                                <a:pt x="113179" y="225462"/>
                              </a:cubicBezTo>
                              <a:lnTo>
                                <a:pt x="135858" y="228744"/>
                              </a:lnTo>
                              <a:lnTo>
                                <a:pt x="135858" y="283184"/>
                              </a:lnTo>
                              <a:lnTo>
                                <a:pt x="135090" y="283274"/>
                              </a:lnTo>
                              <a:cubicBezTo>
                                <a:pt x="93472" y="283274"/>
                                <a:pt x="60528" y="271069"/>
                                <a:pt x="36322" y="246659"/>
                              </a:cubicBezTo>
                              <a:cubicBezTo>
                                <a:pt x="12103" y="222250"/>
                                <a:pt x="0" y="188265"/>
                                <a:pt x="0" y="144564"/>
                              </a:cubicBezTo>
                              <a:cubicBezTo>
                                <a:pt x="0" y="101549"/>
                                <a:pt x="13297" y="66726"/>
                                <a:pt x="39891" y="40043"/>
                              </a:cubicBezTo>
                              <a:cubicBezTo>
                                <a:pt x="66485" y="13399"/>
                                <a:pt x="98374" y="51"/>
                                <a:pt x="13558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6" name="Shape 11"/>
                      <wps:cNvSpPr/>
                      <wps:spPr>
                        <a:xfrm>
                          <a:off x="644919" y="0"/>
                          <a:ext cx="93815" cy="395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15" h="395135">
                              <a:moveTo>
                                <a:pt x="63703" y="0"/>
                              </a:moveTo>
                              <a:lnTo>
                                <a:pt x="63703" y="306883"/>
                              </a:lnTo>
                              <a:cubicBezTo>
                                <a:pt x="63741" y="340563"/>
                                <a:pt x="73774" y="360604"/>
                                <a:pt x="93815" y="367055"/>
                              </a:cubicBezTo>
                              <a:cubicBezTo>
                                <a:pt x="83985" y="385763"/>
                                <a:pt x="67120" y="395135"/>
                                <a:pt x="43358" y="395135"/>
                              </a:cubicBezTo>
                              <a:cubicBezTo>
                                <a:pt x="14440" y="395135"/>
                                <a:pt x="0" y="375095"/>
                                <a:pt x="0" y="334963"/>
                              </a:cubicBezTo>
                              <a:lnTo>
                                <a:pt x="0" y="15278"/>
                              </a:lnTo>
                              <a:lnTo>
                                <a:pt x="63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7" name="Shape 12"/>
                      <wps:cNvSpPr/>
                      <wps:spPr>
                        <a:xfrm>
                          <a:off x="946766" y="319138"/>
                          <a:ext cx="99689" cy="75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89" h="75907">
                              <a:moveTo>
                                <a:pt x="74936" y="0"/>
                              </a:moveTo>
                              <a:lnTo>
                                <a:pt x="99689" y="48704"/>
                              </a:lnTo>
                              <a:cubicBezTo>
                                <a:pt x="88481" y="57810"/>
                                <a:pt x="74505" y="64633"/>
                                <a:pt x="57761" y="69180"/>
                              </a:cubicBezTo>
                              <a:lnTo>
                                <a:pt x="0" y="75907"/>
                              </a:lnTo>
                              <a:lnTo>
                                <a:pt x="0" y="21468"/>
                              </a:lnTo>
                              <a:lnTo>
                                <a:pt x="8655" y="22720"/>
                              </a:lnTo>
                              <a:cubicBezTo>
                                <a:pt x="37725" y="22720"/>
                                <a:pt x="59849" y="15126"/>
                                <a:pt x="7493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8" name="Shape 13"/>
                      <wps:cNvSpPr/>
                      <wps:spPr>
                        <a:xfrm>
                          <a:off x="1417434" y="111862"/>
                          <a:ext cx="234061" cy="2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61" h="283274">
                              <a:moveTo>
                                <a:pt x="149123" y="51"/>
                              </a:moveTo>
                              <a:cubicBezTo>
                                <a:pt x="180924" y="0"/>
                                <a:pt x="208559" y="8928"/>
                                <a:pt x="231978" y="26797"/>
                              </a:cubicBezTo>
                              <a:lnTo>
                                <a:pt x="204737" y="74473"/>
                              </a:lnTo>
                              <a:cubicBezTo>
                                <a:pt x="189751" y="60325"/>
                                <a:pt x="169710" y="53289"/>
                                <a:pt x="144564" y="53289"/>
                              </a:cubicBezTo>
                              <a:cubicBezTo>
                                <a:pt x="120447" y="53327"/>
                                <a:pt x="101359" y="61316"/>
                                <a:pt x="87313" y="77394"/>
                              </a:cubicBezTo>
                              <a:cubicBezTo>
                                <a:pt x="73330" y="93472"/>
                                <a:pt x="66332" y="115646"/>
                                <a:pt x="66281" y="144069"/>
                              </a:cubicBezTo>
                              <a:cubicBezTo>
                                <a:pt x="66332" y="201320"/>
                                <a:pt x="93561" y="229997"/>
                                <a:pt x="148133" y="229946"/>
                              </a:cubicBezTo>
                              <a:cubicBezTo>
                                <a:pt x="171755" y="229997"/>
                                <a:pt x="192583" y="222148"/>
                                <a:pt x="210591" y="206477"/>
                              </a:cubicBezTo>
                              <a:lnTo>
                                <a:pt x="234061" y="256731"/>
                              </a:lnTo>
                              <a:cubicBezTo>
                                <a:pt x="215506" y="268288"/>
                                <a:pt x="199327" y="275577"/>
                                <a:pt x="185496" y="278663"/>
                              </a:cubicBezTo>
                              <a:cubicBezTo>
                                <a:pt x="171602" y="281737"/>
                                <a:pt x="155283" y="283274"/>
                                <a:pt x="136373" y="283274"/>
                              </a:cubicBezTo>
                              <a:cubicBezTo>
                                <a:pt x="94259" y="283274"/>
                                <a:pt x="60973" y="270967"/>
                                <a:pt x="36614" y="246418"/>
                              </a:cubicBezTo>
                              <a:cubicBezTo>
                                <a:pt x="12205" y="221856"/>
                                <a:pt x="0" y="187719"/>
                                <a:pt x="0" y="144069"/>
                              </a:cubicBezTo>
                              <a:cubicBezTo>
                                <a:pt x="0" y="101054"/>
                                <a:pt x="13348" y="66281"/>
                                <a:pt x="40030" y="39789"/>
                              </a:cubicBezTo>
                              <a:cubicBezTo>
                                <a:pt x="66726" y="13297"/>
                                <a:pt x="103086" y="51"/>
                                <a:pt x="149123" y="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9" name="Shape 14"/>
                      <wps:cNvSpPr/>
                      <wps:spPr>
                        <a:xfrm>
                          <a:off x="946766" y="111907"/>
                          <a:ext cx="131045" cy="16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45" h="161092">
                              <a:moveTo>
                                <a:pt x="0" y="0"/>
                              </a:moveTo>
                              <a:lnTo>
                                <a:pt x="53280" y="8837"/>
                              </a:lnTo>
                              <a:cubicBezTo>
                                <a:pt x="69167" y="14741"/>
                                <a:pt x="83096" y="23596"/>
                                <a:pt x="95079" y="35426"/>
                              </a:cubicBezTo>
                              <a:cubicBezTo>
                                <a:pt x="119094" y="59048"/>
                                <a:pt x="131045" y="89109"/>
                                <a:pt x="131045" y="125672"/>
                              </a:cubicBezTo>
                              <a:cubicBezTo>
                                <a:pt x="131045" y="133457"/>
                                <a:pt x="129254" y="145319"/>
                                <a:pt x="125686" y="161092"/>
                              </a:cubicBezTo>
                              <a:lnTo>
                                <a:pt x="0" y="161092"/>
                              </a:lnTo>
                              <a:lnTo>
                                <a:pt x="0" y="113163"/>
                              </a:lnTo>
                              <a:lnTo>
                                <a:pt x="67050" y="113163"/>
                              </a:lnTo>
                              <a:cubicBezTo>
                                <a:pt x="62630" y="73234"/>
                                <a:pt x="40557" y="53282"/>
                                <a:pt x="768" y="53282"/>
                              </a:cubicBezTo>
                              <a:lnTo>
                                <a:pt x="0" y="53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0" name="Shape 15"/>
                      <wps:cNvSpPr/>
                      <wps:spPr>
                        <a:xfrm>
                          <a:off x="1717675" y="111873"/>
                          <a:ext cx="131134" cy="283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134" h="283251">
                              <a:moveTo>
                                <a:pt x="131134" y="0"/>
                              </a:moveTo>
                              <a:lnTo>
                                <a:pt x="131134" y="52062"/>
                              </a:lnTo>
                              <a:lnTo>
                                <a:pt x="104497" y="57861"/>
                              </a:lnTo>
                              <a:cubicBezTo>
                                <a:pt x="96596" y="61768"/>
                                <a:pt x="89713" y="67635"/>
                                <a:pt x="83833" y="75452"/>
                              </a:cubicBezTo>
                              <a:cubicBezTo>
                                <a:pt x="72123" y="91073"/>
                                <a:pt x="66269" y="112955"/>
                                <a:pt x="66269" y="140984"/>
                              </a:cubicBezTo>
                              <a:cubicBezTo>
                                <a:pt x="66269" y="186113"/>
                                <a:pt x="78470" y="214305"/>
                                <a:pt x="102841" y="225580"/>
                              </a:cubicBezTo>
                              <a:lnTo>
                                <a:pt x="131134" y="231191"/>
                              </a:lnTo>
                              <a:lnTo>
                                <a:pt x="131134" y="283251"/>
                              </a:lnTo>
                              <a:lnTo>
                                <a:pt x="101890" y="280825"/>
                              </a:lnTo>
                              <a:cubicBezTo>
                                <a:pt x="74243" y="275954"/>
                                <a:pt x="51788" y="263783"/>
                                <a:pt x="34519" y="244362"/>
                              </a:cubicBezTo>
                              <a:cubicBezTo>
                                <a:pt x="11506" y="218416"/>
                                <a:pt x="0" y="183948"/>
                                <a:pt x="0" y="140984"/>
                              </a:cubicBezTo>
                              <a:cubicBezTo>
                                <a:pt x="0" y="99353"/>
                                <a:pt x="12002" y="65431"/>
                                <a:pt x="36068" y="39282"/>
                              </a:cubicBezTo>
                              <a:cubicBezTo>
                                <a:pt x="54070" y="19632"/>
                                <a:pt x="76430" y="7354"/>
                                <a:pt x="103126" y="2444"/>
                              </a:cubicBezTo>
                              <a:lnTo>
                                <a:pt x="131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1" name="Shape 16"/>
                      <wps:cNvSpPr/>
                      <wps:spPr>
                        <a:xfrm>
                          <a:off x="1151776" y="111862"/>
                          <a:ext cx="191745" cy="2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745" h="283274">
                              <a:moveTo>
                                <a:pt x="96101" y="0"/>
                              </a:moveTo>
                              <a:cubicBezTo>
                                <a:pt x="124524" y="0"/>
                                <a:pt x="151155" y="6401"/>
                                <a:pt x="176162" y="19152"/>
                              </a:cubicBezTo>
                              <a:lnTo>
                                <a:pt x="157810" y="68618"/>
                              </a:lnTo>
                              <a:cubicBezTo>
                                <a:pt x="143866" y="56706"/>
                                <a:pt x="124524" y="50749"/>
                                <a:pt x="99670" y="50749"/>
                              </a:cubicBezTo>
                              <a:cubicBezTo>
                                <a:pt x="77394" y="50749"/>
                                <a:pt x="66281" y="59588"/>
                                <a:pt x="66281" y="77292"/>
                              </a:cubicBezTo>
                              <a:cubicBezTo>
                                <a:pt x="66281" y="84239"/>
                                <a:pt x="69952" y="90538"/>
                                <a:pt x="77241" y="96152"/>
                              </a:cubicBezTo>
                              <a:cubicBezTo>
                                <a:pt x="84531" y="101752"/>
                                <a:pt x="100165" y="109245"/>
                                <a:pt x="124168" y="118669"/>
                              </a:cubicBezTo>
                              <a:cubicBezTo>
                                <a:pt x="148133" y="128092"/>
                                <a:pt x="165354" y="139548"/>
                                <a:pt x="175920" y="152946"/>
                              </a:cubicBezTo>
                              <a:cubicBezTo>
                                <a:pt x="186436" y="166395"/>
                                <a:pt x="191694" y="182613"/>
                                <a:pt x="191745" y="201663"/>
                              </a:cubicBezTo>
                              <a:cubicBezTo>
                                <a:pt x="191694" y="227013"/>
                                <a:pt x="182321" y="246913"/>
                                <a:pt x="163513" y="261442"/>
                              </a:cubicBezTo>
                              <a:cubicBezTo>
                                <a:pt x="144767" y="275984"/>
                                <a:pt x="119215" y="283274"/>
                                <a:pt x="86919" y="283274"/>
                              </a:cubicBezTo>
                              <a:cubicBezTo>
                                <a:pt x="68758" y="283274"/>
                                <a:pt x="54178" y="281788"/>
                                <a:pt x="43205" y="278803"/>
                              </a:cubicBezTo>
                              <a:cubicBezTo>
                                <a:pt x="32245" y="275831"/>
                                <a:pt x="18212" y="269723"/>
                                <a:pt x="991" y="260553"/>
                              </a:cubicBezTo>
                              <a:lnTo>
                                <a:pt x="23711" y="209804"/>
                              </a:lnTo>
                              <a:cubicBezTo>
                                <a:pt x="42761" y="224981"/>
                                <a:pt x="64249" y="232524"/>
                                <a:pt x="88202" y="232524"/>
                              </a:cubicBezTo>
                              <a:cubicBezTo>
                                <a:pt x="113017" y="232524"/>
                                <a:pt x="125413" y="223698"/>
                                <a:pt x="125413" y="205981"/>
                              </a:cubicBezTo>
                              <a:cubicBezTo>
                                <a:pt x="125413" y="195656"/>
                                <a:pt x="121691" y="187135"/>
                                <a:pt x="114198" y="180480"/>
                              </a:cubicBezTo>
                              <a:cubicBezTo>
                                <a:pt x="106756" y="173888"/>
                                <a:pt x="92227" y="166040"/>
                                <a:pt x="70599" y="157061"/>
                              </a:cubicBezTo>
                              <a:cubicBezTo>
                                <a:pt x="23520" y="137516"/>
                                <a:pt x="0" y="110134"/>
                                <a:pt x="0" y="74968"/>
                              </a:cubicBezTo>
                              <a:cubicBezTo>
                                <a:pt x="0" y="51346"/>
                                <a:pt x="9030" y="32944"/>
                                <a:pt x="27038" y="19799"/>
                              </a:cubicBezTo>
                              <a:cubicBezTo>
                                <a:pt x="45047" y="6604"/>
                                <a:pt x="68059" y="0"/>
                                <a:pt x="961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2" name="Shape 17"/>
                      <wps:cNvSpPr/>
                      <wps:spPr>
                        <a:xfrm>
                          <a:off x="1848809" y="111862"/>
                          <a:ext cx="131147" cy="2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147" h="283274">
                              <a:moveTo>
                                <a:pt x="134" y="0"/>
                              </a:moveTo>
                              <a:cubicBezTo>
                                <a:pt x="41599" y="0"/>
                                <a:pt x="73793" y="12598"/>
                                <a:pt x="96768" y="37757"/>
                              </a:cubicBezTo>
                              <a:cubicBezTo>
                                <a:pt x="119691" y="62903"/>
                                <a:pt x="131147" y="97333"/>
                                <a:pt x="131147" y="140995"/>
                              </a:cubicBezTo>
                              <a:cubicBezTo>
                                <a:pt x="131147" y="184506"/>
                                <a:pt x="119488" y="219075"/>
                                <a:pt x="96120" y="244729"/>
                              </a:cubicBezTo>
                              <a:cubicBezTo>
                                <a:pt x="72752" y="270421"/>
                                <a:pt x="40761" y="283223"/>
                                <a:pt x="134" y="283274"/>
                              </a:cubicBezTo>
                              <a:lnTo>
                                <a:pt x="0" y="283262"/>
                              </a:lnTo>
                              <a:lnTo>
                                <a:pt x="0" y="231202"/>
                              </a:lnTo>
                              <a:lnTo>
                                <a:pt x="134" y="231229"/>
                              </a:lnTo>
                              <a:cubicBezTo>
                                <a:pt x="20022" y="231229"/>
                                <a:pt x="35795" y="223444"/>
                                <a:pt x="47454" y="207772"/>
                              </a:cubicBezTo>
                              <a:cubicBezTo>
                                <a:pt x="59062" y="192138"/>
                                <a:pt x="64865" y="169863"/>
                                <a:pt x="64865" y="140995"/>
                              </a:cubicBezTo>
                              <a:cubicBezTo>
                                <a:pt x="64865" y="81661"/>
                                <a:pt x="43288" y="51994"/>
                                <a:pt x="134" y="52045"/>
                              </a:cubicBezTo>
                              <a:lnTo>
                                <a:pt x="0" y="52074"/>
                              </a:lnTo>
                              <a:lnTo>
                                <a:pt x="0" y="12"/>
                              </a:lnTo>
                              <a:lnTo>
                                <a:pt x="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3" name="Shape 18"/>
                      <wps:cNvSpPr/>
                      <wps:spPr>
                        <a:xfrm>
                          <a:off x="118808" y="116827"/>
                          <a:ext cx="152845" cy="1623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45" h="162319">
                              <a:moveTo>
                                <a:pt x="0" y="0"/>
                              </a:moveTo>
                              <a:lnTo>
                                <a:pt x="152845" y="0"/>
                              </a:lnTo>
                              <a:lnTo>
                                <a:pt x="129184" y="51295"/>
                              </a:lnTo>
                              <a:lnTo>
                                <a:pt x="77102" y="1623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7A1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5AFD031" id="Группа 28" o:spid="_x0000_s1026" style="position:absolute;margin-left:46.5pt;margin-top:27.75pt;width:176.25pt;height:38.8pt;z-index:251661312;mso-position-horizontal-relative:page;mso-position-vertical-relative:page" coordsize="19799,4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">
              <v:shape id="Shape 6" o:spid="_x0000_s1027" style="position:absolute;left:3124;top:2121;width:1137;height:1830;visibility:visible;mso-wrap-style:square;v-text-anchor:top" coordsize="113709,182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mkcQA&#10;AADbAAAADwAAAGRycy9kb3ducmV2LnhtbESPQWsCMRSE74X+h/AK3mq2Hha7GqVUChZF6LaX3p6b&#10;5yY0eVk3Udd/bwqFHoeZ+YaZLwfvxJn6aAMreBoXIIiboC23Cr4+3x6nIGJC1ugCk4IrRVgu7u/m&#10;WOlw4Q8616kVGcKxQgUmpa6SMjaGPMZx6Iizdwi9x5Rl30rd4yXDvZOToiilR8t5wWBHr4aan/rk&#10;Fbj3VbmtzdWt9zt7qr9t6febo1Kjh+FlBiLRkP7Df+21VjB5ht8v+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XZpHEAAAA2wAAAA8AAAAAAAAAAAAAAAAAmAIAAGRycy9k&#10;b3ducmV2LnhtbFBLBQYAAAAABAAEAPUAAACJAwAAAAA=&#10;" path="m113709,r,48438l106193,49142c77899,55321,63754,70770,63754,95507v,24460,14186,36715,42558,36715l113709,131166r,47949l94602,182971v-29413,,-52527,-7391,-69342,-22072c8433,146205,,125326,,98339,,66690,11862,41976,35573,24120,47428,15217,61779,8534,78629,4070l113709,xe" fillcolor="#565758" stroked="f" strokeweight="0">
                <v:stroke miterlimit="83231f" joinstyle="miter"/>
                <v:path arrowok="t" textboxrect="0,0,113709,182971"/>
              </v:shape>
              <v:shape id="Shape 7" o:spid="_x0000_s1028" style="position:absolute;top:1170;width:1698;height:2992;visibility:visible;mso-wrap-style:square;v-text-anchor:top" coordsize="169863,29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LersA&#10;AADbAAAADwAAAGRycy9kb3ducmV2LnhtbERPSwrCMBDdC94hjOBOUy1IqUaxgiK48rsemrEtNpPS&#10;RK23NwvB5eP9F6vO1OJFrassK5iMIxDEudUVFwou5+0oAeE8ssbaMin4kIPVst9bYKrtm4/0OvlC&#10;hBB2KSoovW9SKV1ekkE3tg1x4O62NegDbAupW3yHcFPLaRTNpMGKQ0OJDW1Kyh+np1FQyTiR5/Xt&#10;msWTXRLdTeaSQ6bUcNCt5yA8df4v/rn3WkEc1ocv4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yhS3q7AAAA2wAAAA8AAAAAAAAAAAAAAAAAmAIAAGRycy9kb3ducmV2Lnht&#10;bFBLBQYAAAAABAAEAPUAAACAAwAAAAA=&#10;" path="m,l69799,r5753,14338l169863,221907r-35675,77343l,xe" fillcolor="#565758" stroked="f" strokeweight="0">
                <v:stroke miterlimit="83231f" joinstyle="miter"/>
                <v:path arrowok="t" textboxrect="0,0,169863,299250"/>
              </v:shape>
              <v:shape id="Shape 8" o:spid="_x0000_s1029" style="position:absolute;left:3407;top:1118;width:854;height:653;visibility:visible;mso-wrap-style:square;v-text-anchor:top" coordsize="85376,65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8OsIA&#10;AADbAAAADwAAAGRycy9kb3ducmV2LnhtbESPT4vCMBTE7wt+h/AEL4tNq7BKNYoIit52VfD6aF7/&#10;YPNSmqjVT28WBI/DzPyGmS87U4sbta6yrCCJYhDEmdUVFwpOx81wCsJ5ZI21ZVLwIAfLRe9rjqm2&#10;d/6j28EXIkDYpaig9L5JpXRZSQZdZBvi4OW2NeiDbAupW7wHuKnlKI5/pMGKw0KJDa1Lyi6Hq1Ew&#10;dU3lf8/fFxufzsnebCfPRz5RatDvVjMQnjr/Cb/bO61gnMD/l/A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fw6wgAAANsAAAAPAAAAAAAAAAAAAAAAAJgCAABkcnMvZG93&#10;bnJldi54bWxQSwUGAAAAAAQABAD1AAAAhwMAAAAA&#10;" path="m78232,51r7144,932l85376,54592,73914,53289v-23965,38,-44006,4013,-60173,12002l,15824c21920,5309,47968,,78232,51xe" fillcolor="#565758" stroked="f" strokeweight="0">
                <v:stroke miterlimit="83231f" joinstyle="miter"/>
                <v:path arrowok="t" textboxrect="0,0,85376,65291"/>
              </v:shape>
              <v:shape id="Shape 9" o:spid="_x0000_s1030" style="position:absolute;left:4261;top:1128;width:1354;height:2823;visibility:visible;mso-wrap-style:square;v-text-anchor:top" coordsize="135388,28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1ujsIA&#10;AADbAAAADwAAAGRycy9kb3ducmV2LnhtbESP3YrCMBSE74V9h3AW9kY09Ycq1bQswoJ3YvQBjs2x&#10;LduclCZqfXsjLOzlMDPfMNtisK24U+8bxwpm0wQEcelMw5WC8+lnsgbhA7LB1jEpeJKHIv8YbTEz&#10;7sFHuutQiQhhn6GCOoQuk9KXNVn0U9cRR+/qeoshyr6SpsdHhNtWzpMklRYbjgs1drSrqfzVN6vg&#10;tmikXoXnfHkxdDhWC71yY63U1+fwvQERaAj/4b/23ihIl/D+En+Az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W6OwgAAANsAAAAPAAAAAAAAAAAAAAAAAJgCAABkcnMvZG93&#10;bnJldi54bWxQSwUGAAAAAAQABAD1AAAAhwMAAAAA&#10;" path="m,l46993,6129v15256,4731,27721,11837,37392,21311c103778,46401,113455,82317,113455,135200r,58343c113455,229954,120745,252776,135388,262149v-5270,9182,-11163,14783,-17615,16916c111322,281199,103930,282291,95599,282291v-9182,,-17411,-3429,-24714,-10224c63544,265273,58642,257882,56102,249893v-5804,9525,-15875,17272,-30213,23317l,278435,,230486r17701,-2526c39211,220794,49955,202878,49955,174189r,-25502c39097,146464,30956,145372,25495,145372l,147758,,99320,22968,96655v7442,51,16269,1283,26492,3861c49460,76408,38016,61366,15176,55335l,53610,,xe" fillcolor="#565758" stroked="f" strokeweight="0">
                <v:stroke miterlimit="83231f" joinstyle="miter"/>
                <v:path arrowok="t" textboxrect="0,0,135388,282291"/>
              </v:shape>
              <v:shape id="Shape 10" o:spid="_x0000_s1031" style="position:absolute;left:8109;top:1118;width:1358;height:2833;visibility:visible;mso-wrap-style:square;v-text-anchor:top" coordsize="135858,283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QNMQA&#10;AADbAAAADwAAAGRycy9kb3ducmV2LnhtbESPQWvCQBSE7wX/w/IEL6VuKhhL6ipakAQ8RSW0t0f2&#10;NQlm34bsqum/7wqCx2FmvmGW68G04kq9aywreJ9GIIhLqxuuFJyOu7cPEM4ja2wtk4I/crBejV6W&#10;mGh745yuB1+JAGGXoILa+y6R0pU1GXRT2xEH79f2Bn2QfSV1j7cAN62cRVEsDTYcFmrs6Kum8ny4&#10;GAVd+ppHQ7rf7vnHLYrsu5jz2Sg1GQ+bTxCeBv8MP9qZVhDP4f4l/A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0DTEAAAA2wAAAA8AAAAAAAAAAAAAAAAAmAIAAGRycy9k&#10;b3ducmV2LnhtbFBLBQYAAAAABAAEAPUAAACJAwAAAAA=&#10;" path="m135585,r273,45l135858,53443r-23924,3610c89818,64530,75438,83261,68809,113208r67049,l135858,161138r-69323,c67716,182918,75209,199784,88951,211887v6896,6026,14970,10554,24228,13575l135858,228744r,54440l135090,283274v-41618,,-74562,-12205,-98768,-36615c12103,222250,,188265,,144564,,101549,13297,66726,39891,40043,66485,13399,98374,51,135585,xe" fillcolor="#565758" stroked="f" strokeweight="0">
                <v:stroke miterlimit="83231f" joinstyle="miter"/>
                <v:path arrowok="t" textboxrect="0,0,135858,283274"/>
              </v:shape>
              <v:shape id="Shape 11" o:spid="_x0000_s1032" style="position:absolute;left:6449;width:938;height:3951;visibility:visible;mso-wrap-style:square;v-text-anchor:top" coordsize="93815,395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7bUcIA&#10;AADbAAAADwAAAGRycy9kb3ducmV2LnhtbESP0WoCMRRE34X+Q7gF3zTbImvZGqVVV/RR2w+4bG43&#10;S5ObZRN19euNIPg4zMwZZrbonRUn6kLjWcHbOANBXHndcK3g96ccfYAIEVmj9UwKLhRgMX8ZzLDQ&#10;/sx7Oh1iLRKEQ4EKTIxtIWWoDDkMY98SJ+/Pdw5jkl0tdYfnBHdWvmdZLh02nBYMtrQ0VP0fjk5B&#10;aylbbcpd2JTRTKVdfl/Xk16p4Wv/9QkiUh+f4Ud7qxXkOdy/pB8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rttRwgAAANsAAAAPAAAAAAAAAAAAAAAAAJgCAABkcnMvZG93&#10;bnJldi54bWxQSwUGAAAAAAQABAD1AAAAhwMAAAAA&#10;" path="m63703,r,306883c63741,340563,73774,360604,93815,367055v-9830,18708,-26695,28080,-50457,28080c14440,395135,,375095,,334963l,15278,63703,xe" fillcolor="#565758" stroked="f" strokeweight="0">
                <v:stroke miterlimit="83231f" joinstyle="miter"/>
                <v:path arrowok="t" textboxrect="0,0,93815,395135"/>
              </v:shape>
              <v:shape id="Shape 12" o:spid="_x0000_s1033" style="position:absolute;left:9467;top:3191;width:997;height:759;visibility:visible;mso-wrap-style:square;v-text-anchor:top" coordsize="99689,75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QnMIA&#10;AADbAAAADwAAAGRycy9kb3ducmV2LnhtbESPS4vCMBSF9wP+h3AFd2Oqi45Wo6gg42xkfOD60lzb&#10;YnNTk4zWf28EYZaH8/g403lranEj5yvLCgb9BARxbnXFhYLjYf05AuEDssbaMil4kIf5rPMxxUzb&#10;O+/otg+FiCPsM1RQhtBkUvq8JIO+bxvi6J2tMxiidIXUDu9x3NRymCSpNFhxJJTY0Kqk/LL/MxFy&#10;3Ywv386d8mV6pWr580vb0UKpXrddTEAEasN/+N3eaAXpF7y+xB8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pCcwgAAANsAAAAPAAAAAAAAAAAAAAAAAJgCAABkcnMvZG93&#10;bnJldi54bWxQSwUGAAAAAAQABAD1AAAAhwMAAAAA&#10;" path="m74936,l99689,48704c88481,57810,74505,64633,57761,69180l,75907,,21468r8655,1252c37725,22720,59849,15126,74936,xe" fillcolor="#565758" stroked="f" strokeweight="0">
                <v:stroke miterlimit="83231f" joinstyle="miter"/>
                <v:path arrowok="t" textboxrect="0,0,99689,75907"/>
              </v:shape>
              <v:shape id="Shape 13" o:spid="_x0000_s1034" style="position:absolute;left:14174;top:1118;width:2340;height:2833;visibility:visible;mso-wrap-style:square;v-text-anchor:top" coordsize="234061,283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seLwA&#10;AADbAAAADwAAAGRycy9kb3ducmV2LnhtbERPuwrCMBTdBf8hXMFNUwVFq1FEFBwcfC1ul+aaFpub&#10;0kStfr0ZBMfDec+XjS3Fk2pfOFYw6CcgiDOnCzYKLudtbwLCB2SNpWNS8CYPy0W7NcdUuxcf6XkK&#10;RsQQ9ikqyEOoUil9lpNF33cVceRurrYYIqyN1DW+Yrgt5TBJxtJiwbEhx4rWOWX308MqmH7sbeQP&#10;NjP7sDYfeU08TjZKdTvNagYiUBP+4p97pxWM49j4Jf4Aufg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6eix4vAAAANsAAAAPAAAAAAAAAAAAAAAAAJgCAABkcnMvZG93bnJldi54&#10;bWxQSwUGAAAAAAQABAD1AAAAgQMAAAAA&#10;" path="m149123,51c180924,,208559,8928,231978,26797l204737,74473c189751,60325,169710,53289,144564,53289v-24117,38,-43205,8027,-57251,24105c73330,93472,66332,115646,66281,144069v51,57251,27280,85928,81852,85877c171755,229997,192583,222148,210591,206477r23470,50254c215506,268288,199327,275577,185496,278663v-13894,3074,-30213,4611,-49123,4611c94259,283274,60973,270967,36614,246418,12205,221856,,187719,,144069,,101054,13348,66281,40030,39789,66726,13297,103086,51,149123,51xe" fillcolor="#565758" stroked="f" strokeweight="0">
                <v:stroke miterlimit="83231f" joinstyle="miter"/>
                <v:path arrowok="t" textboxrect="0,0,234061,283274"/>
              </v:shape>
              <v:shape id="Shape 14" o:spid="_x0000_s1035" style="position:absolute;left:9467;top:1119;width:1311;height:1610;visibility:visible;mso-wrap-style:square;v-text-anchor:top" coordsize="131045,16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+uPcIA&#10;AADbAAAADwAAAGRycy9kb3ducmV2LnhtbESPT4vCMBTE78J+h/AEb5rqwXW7RpEFwYuIf9i9Pppn&#10;WmxeShNt9NObBcHjMDO/YebLaGtxo9ZXjhWMRxkI4sLpio2C03E9nIHwAVlj7ZgU3MnDcvHRm2Ou&#10;Xcd7uh2CEQnCPkcFZQhNLqUvSrLoR64hTt7ZtRZDkq2RusUuwW0tJ1k2lRYrTgslNvRTUnE5XK2C&#10;baxpdzGd+fylDZ/Hu8efiw+lBv24+gYRKIZ3+NXeaAXTL/j/k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649wgAAANsAAAAPAAAAAAAAAAAAAAAAAJgCAABkcnMvZG93&#10;bnJldi54bWxQSwUGAAAAAAQABAD1AAAAhwMAAAAA&#10;" path="m,l53280,8837v15887,5904,29816,14759,41799,26589c119094,59048,131045,89109,131045,125672v,7785,-1791,19647,-5359,35420l,161092,,113163r67050,c62630,73234,40557,53282,768,53282l,53398,,xe" fillcolor="#565758" stroked="f" strokeweight="0">
                <v:stroke miterlimit="83231f" joinstyle="miter"/>
                <v:path arrowok="t" textboxrect="0,0,131045,161092"/>
              </v:shape>
              <v:shape id="Shape 15" o:spid="_x0000_s1036" style="position:absolute;left:17176;top:1118;width:1312;height:2833;visibility:visible;mso-wrap-style:square;v-text-anchor:top" coordsize="131134,283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iocEA&#10;AADbAAAADwAAAGRycy9kb3ducmV2LnhtbERPTWvCQBC9F/wPywi9FN3YQ1uiq4go9CK2WjyP2ekm&#10;NDsbs9Mk/ffdg+Dx8b4Xq8HXqqM2VoENzKYZKOIi2Iqdga/TbvIGKgqyxTowGfijCKvl6GGBuQ09&#10;f1J3FKdSCMccDZQiTa51LEryGKehIU7cd2g9SoKt07bFPoX7Wj9n2Yv2WHFqKLGhTUnFz/HXG+g2&#10;+/7wdHaXWbjioag/9ltxYszjeFjPQQkNchff3O/WwGtan76kH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LYqHBAAAA2wAAAA8AAAAAAAAAAAAAAAAAmAIAAGRycy9kb3du&#10;cmV2LnhtbFBLBQYAAAAABAAEAPUAAACGAwAAAAA=&#10;" path="m131134,r,52062l104497,57861c96596,61768,89713,67635,83833,75452,72123,91073,66269,112955,66269,140984v,45129,12201,73321,36572,84596l131134,231191r,52060l101890,280825c74243,275954,51788,263783,34519,244362,11506,218416,,183948,,140984,,99353,12002,65431,36068,39282,54070,19632,76430,7354,103126,2444l131134,xe" fillcolor="#565758" stroked="f" strokeweight="0">
                <v:stroke miterlimit="83231f" joinstyle="miter"/>
                <v:path arrowok="t" textboxrect="0,0,131134,283251"/>
              </v:shape>
              <v:shape id="Shape 16" o:spid="_x0000_s1037" style="position:absolute;left:11517;top:1118;width:1918;height:2833;visibility:visible;mso-wrap-style:square;v-text-anchor:top" coordsize="191745,283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0GQ8QA&#10;AADbAAAADwAAAGRycy9kb3ducmV2LnhtbESPT2sCMRTE7wW/Q3iF3mqiUiurUcTiv6PbInh7bF43&#10;i5uXZZOu22/fCEKPw8z8hlmseleLjtpQedYwGioQxIU3FZcavj63rzMQISIbrD2Thl8KsFoOnhaY&#10;GX/jE3V5LEWCcMhQg42xyaQMhSWHYegb4uR9+9ZhTLItpWnxluCulmOlptJhxWnBYkMbS8U1/3Ea&#10;8lOdq93bWa3t+GPSXY77w+661/rluV/PQUTq43/40T4YDe8juH9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9BkPEAAAA2wAAAA8AAAAAAAAAAAAAAAAAmAIAAGRycy9k&#10;b3ducmV2LnhtbFBLBQYAAAAABAAEAPUAAACJAwAAAAA=&#10;" path="m96101,v28423,,55054,6401,80061,19152l157810,68618c143866,56706,124524,50749,99670,50749v-22276,,-33389,8839,-33389,26543c66281,84239,69952,90538,77241,96152v7290,5600,22924,13093,46927,22517c148133,128092,165354,139548,175920,152946v10516,13449,15774,29667,15825,48717c191694,227013,182321,246913,163513,261442v-18746,14542,-44298,21832,-76594,21832c68758,283274,54178,281788,43205,278803,32245,275831,18212,269723,991,260553l23711,209804v19050,15177,40538,22720,64491,22720c113017,232524,125413,223698,125413,205981v,-10325,-3722,-18846,-11215,-25501c106756,173888,92227,166040,70599,157061,23520,137516,,110134,,74968,,51346,9030,32944,27038,19799,45047,6604,68059,,96101,xe" fillcolor="#565758" stroked="f" strokeweight="0">
                <v:stroke miterlimit="83231f" joinstyle="miter"/>
                <v:path arrowok="t" textboxrect="0,0,191745,283274"/>
              </v:shape>
              <v:shape id="Shape 17" o:spid="_x0000_s1038" style="position:absolute;left:18488;top:1118;width:1311;height:2833;visibility:visible;mso-wrap-style:square;v-text-anchor:top" coordsize="131147,283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wOLMQA&#10;AADbAAAADwAAAGRycy9kb3ducmV2LnhtbESPS2vDMBCE74X8B7GF3Bq5wbTFiRLyIKE51umlt8Xa&#10;WCbWyrVUP/Lro0Khx2FmvmGW68HWoqPWV44VPM8SEMSF0xWXCj7Ph6c3ED4ga6wdk4KRPKxXk4cl&#10;Ztr1/EFdHkoRIewzVGBCaDIpfWHIop+5hjh6F9daDFG2pdQt9hFuazlPkhdpseK4YLChnaHimv9Y&#10;Bbvu8nULtP8+juk2oc3pbMp0r9T0cdgsQAQawn/4r/2uFbzO4fdL/A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MDizEAAAA2wAAAA8AAAAAAAAAAAAAAAAAmAIAAGRycy9k&#10;b3ducmV2LnhtbFBLBQYAAAAABAAEAPUAAACJAwAAAAA=&#10;" path="m134,c41599,,73793,12598,96768,37757v22923,25146,34379,59576,34379,103238c131147,184506,119488,219075,96120,244729,72752,270421,40761,283223,134,283274l,283262,,231202r134,27c20022,231229,35795,223444,47454,207772,59062,192138,64865,169863,64865,140995,64865,81661,43288,51994,134,52045l,52074,,12,134,xe" fillcolor="#565758" stroked="f" strokeweight="0">
                <v:stroke miterlimit="83231f" joinstyle="miter"/>
                <v:path arrowok="t" textboxrect="0,0,131147,283274"/>
              </v:shape>
              <v:shape id="Shape 18" o:spid="_x0000_s1039" style="position:absolute;left:1188;top:1168;width:1528;height:1623;visibility:visible;mso-wrap-style:square;v-text-anchor:top" coordsize="152845,162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gH8EA&#10;AADbAAAADwAAAGRycy9kb3ducmV2LnhtbESPQYvCMBSE78L+h/AEb5paobtbjbKIghcP6u790Tzb&#10;avNSkljrvzeCsMdhZr5hFqveNKIj52vLCqaTBARxYXXNpYLf03b8BcIHZI2NZVLwIA+r5cdggbm2&#10;dz5QdwyliBD2OSqoQmhzKX1RkUE/sS1x9M7WGQxRulJqh/cIN41MkySTBmuOCxW2tK6ouB5vRsF5&#10;mmZ/B5da3fvvfXF5hE2X7ZUaDfufOYhAffgPv9s7reBzBq8v8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nIB/BAAAA2wAAAA8AAAAAAAAAAAAAAAAAmAIAAGRycy9kb3du&#10;cmV2LnhtbFBLBQYAAAAABAAEAPUAAACGAwAAAAA=&#10;" path="m,l152845,,129184,51295,77102,162319,,xe" fillcolor="#f57a14" stroked="f" strokeweight="0">
                <v:stroke miterlimit="83231f" joinstyle="miter"/>
                <v:path arrowok="t" textboxrect="0,0,152845,162319"/>
              </v:shape>
              <w10:wrap anchorx="page" anchory="page"/>
            </v:group>
          </w:pict>
        </mc:Fallback>
      </mc:AlternateContent>
    </w:r>
    <w:r w:rsidRPr="00642137">
      <w:rPr>
        <w:rFonts w:ascii="Arial" w:eastAsiaTheme="minorEastAsia" w:hAnsi="Arial" w:cs="Arial"/>
        <w:b/>
        <w:noProof/>
        <w:color w:val="7F7F7F"/>
        <w:lang w:eastAsia="ru-RU"/>
      </w:rPr>
      <w:t>Группа Компаний "Валеско"</w:t>
    </w:r>
    <w:r>
      <w:rPr>
        <w:rFonts w:ascii="Arial" w:eastAsiaTheme="minorEastAsia" w:hAnsi="Arial" w:cs="Arial"/>
        <w:noProof/>
        <w:color w:val="7F7F7F"/>
        <w:lang w:eastAsia="ru-RU"/>
      </w:rPr>
      <w:t>,</w:t>
    </w:r>
  </w:p>
  <w:p w14:paraId="6406E02C" w14:textId="77777777" w:rsidR="00F750B2" w:rsidRPr="008E1725" w:rsidRDefault="00F750B2" w:rsidP="00642137">
    <w:pPr>
      <w:ind w:right="-2"/>
      <w:jc w:val="right"/>
      <w:rPr>
        <w:rFonts w:ascii="Arial" w:eastAsiaTheme="minorEastAsia" w:hAnsi="Arial" w:cs="Arial"/>
        <w:noProof/>
        <w:color w:val="7F7F7F"/>
        <w:lang w:eastAsia="ru-RU"/>
      </w:rPr>
    </w:pPr>
    <w:r>
      <w:rPr>
        <w:rFonts w:ascii="Arial" w:eastAsiaTheme="minorEastAsia" w:hAnsi="Arial" w:cs="Arial"/>
        <w:noProof/>
        <w:color w:val="7F7F7F"/>
        <w:lang w:eastAsia="ru-RU"/>
      </w:rPr>
      <w:t>125040, г. Москва, 5-я улица Ямского поля, дом 7, кор. 2</w:t>
    </w:r>
  </w:p>
  <w:p w14:paraId="76D2E860" w14:textId="77777777" w:rsidR="00F750B2" w:rsidRDefault="00F750B2" w:rsidP="00642137">
    <w:pPr>
      <w:ind w:right="-2"/>
      <w:jc w:val="right"/>
      <w:rPr>
        <w:rFonts w:ascii="Arial" w:eastAsiaTheme="minorEastAsia" w:hAnsi="Arial" w:cs="Arial"/>
        <w:noProof/>
        <w:color w:val="7F7F7F"/>
        <w:lang w:eastAsia="ru-RU"/>
      </w:rPr>
    </w:pPr>
    <w:r>
      <w:rPr>
        <w:rFonts w:ascii="Arial" w:eastAsiaTheme="minorEastAsia" w:hAnsi="Arial" w:cs="Arial"/>
        <w:b/>
        <w:noProof/>
        <w:color w:val="7F7F7F"/>
        <w:lang w:eastAsia="ru-RU"/>
      </w:rPr>
      <w:t>Тел./факс:</w:t>
    </w:r>
    <w:r>
      <w:rPr>
        <w:rFonts w:ascii="Arial" w:eastAsiaTheme="minorEastAsia" w:hAnsi="Arial" w:cs="Arial"/>
        <w:noProof/>
        <w:color w:val="7F7F7F"/>
        <w:lang w:eastAsia="ru-RU"/>
      </w:rPr>
      <w:t xml:space="preserve"> +7(495) 911-69-09  www.valesco.ru</w:t>
    </w:r>
  </w:p>
  <w:p w14:paraId="14299666" w14:textId="77777777" w:rsidR="00F750B2" w:rsidRDefault="00F750B2" w:rsidP="00642137">
    <w:pPr>
      <w:pStyle w:val="a7"/>
      <w:ind w:right="-2" w:firstLine="3402"/>
      <w:jc w:val="right"/>
    </w:pPr>
    <w:r>
      <w:rPr>
        <w:noProof/>
        <w:lang w:eastAsia="ru-RU"/>
      </w:rPr>
      <w:drawing>
        <wp:anchor distT="0" distB="0" distL="114300" distR="114300" simplePos="0" relativeHeight="251658239" behindDoc="1" locked="0" layoutInCell="1" allowOverlap="1" wp14:anchorId="3179E878" wp14:editId="2CD803CF">
          <wp:simplePos x="0" y="0"/>
          <wp:positionH relativeFrom="page">
            <wp:align>left</wp:align>
          </wp:positionH>
          <wp:positionV relativeFrom="paragraph">
            <wp:posOffset>1256223</wp:posOffset>
          </wp:positionV>
          <wp:extent cx="9590848" cy="7557135"/>
          <wp:effectExtent l="6985" t="0" r="0" b="0"/>
          <wp:wrapNone/>
          <wp:docPr id="257" name="Рисунок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dobeStock_45501220.jpeg"/>
                  <pic:cNvPicPr/>
                </pic:nvPicPr>
                <pic:blipFill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9590848" cy="7557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7616E939" wp14:editId="67FE256B">
          <wp:simplePos x="0" y="0"/>
          <wp:positionH relativeFrom="column">
            <wp:posOffset>2305990</wp:posOffset>
          </wp:positionH>
          <wp:positionV relativeFrom="paragraph">
            <wp:posOffset>61595</wp:posOffset>
          </wp:positionV>
          <wp:extent cx="3649480" cy="54874"/>
          <wp:effectExtent l="0" t="0" r="0" b="2540"/>
          <wp:wrapNone/>
          <wp:docPr id="258" name="Рисунок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9480" cy="54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825F0"/>
    <w:multiLevelType w:val="hybridMultilevel"/>
    <w:tmpl w:val="23164624"/>
    <w:lvl w:ilvl="0" w:tplc="AF98CF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81989"/>
    <w:multiLevelType w:val="hybridMultilevel"/>
    <w:tmpl w:val="9FD8B092"/>
    <w:lvl w:ilvl="0" w:tplc="4364AA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9269D"/>
    <w:multiLevelType w:val="hybridMultilevel"/>
    <w:tmpl w:val="419C7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9326A"/>
    <w:multiLevelType w:val="hybridMultilevel"/>
    <w:tmpl w:val="6C880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3329C"/>
    <w:multiLevelType w:val="hybridMultilevel"/>
    <w:tmpl w:val="25E05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D6FE0"/>
    <w:multiLevelType w:val="hybridMultilevel"/>
    <w:tmpl w:val="5E9E4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41AC7"/>
    <w:multiLevelType w:val="hybridMultilevel"/>
    <w:tmpl w:val="FB9ACB26"/>
    <w:lvl w:ilvl="0" w:tplc="4364AA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E769C"/>
    <w:multiLevelType w:val="hybridMultilevel"/>
    <w:tmpl w:val="43BE5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50316"/>
    <w:multiLevelType w:val="hybridMultilevel"/>
    <w:tmpl w:val="5C967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44880"/>
    <w:multiLevelType w:val="hybridMultilevel"/>
    <w:tmpl w:val="13B6A1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013A2A"/>
    <w:multiLevelType w:val="hybridMultilevel"/>
    <w:tmpl w:val="E6ACF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4E4AB0"/>
    <w:multiLevelType w:val="hybridMultilevel"/>
    <w:tmpl w:val="5E7C3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F52A06"/>
    <w:multiLevelType w:val="hybridMultilevel"/>
    <w:tmpl w:val="A0DEEDBA"/>
    <w:lvl w:ilvl="0" w:tplc="0419000F">
      <w:start w:val="1"/>
      <w:numFmt w:val="decimal"/>
      <w:lvlText w:val="%1."/>
      <w:lvlJc w:val="left"/>
      <w:pPr>
        <w:tabs>
          <w:tab w:val="num" w:pos="505"/>
        </w:tabs>
        <w:ind w:left="502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58131AE5"/>
    <w:multiLevelType w:val="hybridMultilevel"/>
    <w:tmpl w:val="09567910"/>
    <w:lvl w:ilvl="0" w:tplc="AF98CF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23A0F"/>
    <w:multiLevelType w:val="hybridMultilevel"/>
    <w:tmpl w:val="149AD6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8F293F"/>
    <w:multiLevelType w:val="hybridMultilevel"/>
    <w:tmpl w:val="0076F2F4"/>
    <w:lvl w:ilvl="0" w:tplc="AF98CF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6E7FBA"/>
    <w:multiLevelType w:val="hybridMultilevel"/>
    <w:tmpl w:val="23164624"/>
    <w:lvl w:ilvl="0" w:tplc="AF98CF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E61474"/>
    <w:multiLevelType w:val="hybridMultilevel"/>
    <w:tmpl w:val="9906E99C"/>
    <w:lvl w:ilvl="0" w:tplc="4364AA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9C4C66"/>
    <w:multiLevelType w:val="hybridMultilevel"/>
    <w:tmpl w:val="571E9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396C14"/>
    <w:multiLevelType w:val="hybridMultilevel"/>
    <w:tmpl w:val="238E8542"/>
    <w:lvl w:ilvl="0" w:tplc="142091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316EB8"/>
    <w:multiLevelType w:val="hybridMultilevel"/>
    <w:tmpl w:val="C9D47A80"/>
    <w:lvl w:ilvl="0" w:tplc="DE9CA7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C63FFB"/>
    <w:multiLevelType w:val="hybridMultilevel"/>
    <w:tmpl w:val="C9D47A80"/>
    <w:lvl w:ilvl="0" w:tplc="DE9CA7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452C1D"/>
    <w:multiLevelType w:val="hybridMultilevel"/>
    <w:tmpl w:val="4378DFE4"/>
    <w:lvl w:ilvl="0" w:tplc="BAF82C90">
      <w:start w:val="1"/>
      <w:numFmt w:val="bullet"/>
      <w:lvlText w:val=""/>
      <w:lvlJc w:val="left"/>
      <w:pPr>
        <w:tabs>
          <w:tab w:val="num" w:pos="505"/>
        </w:tabs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7F0F4324"/>
    <w:multiLevelType w:val="hybridMultilevel"/>
    <w:tmpl w:val="EE78F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9"/>
  </w:num>
  <w:num w:numId="3">
    <w:abstractNumId w:val="13"/>
  </w:num>
  <w:num w:numId="4">
    <w:abstractNumId w:val="15"/>
  </w:num>
  <w:num w:numId="5">
    <w:abstractNumId w:val="14"/>
  </w:num>
  <w:num w:numId="6">
    <w:abstractNumId w:val="0"/>
  </w:num>
  <w:num w:numId="7">
    <w:abstractNumId w:val="7"/>
  </w:num>
  <w:num w:numId="8">
    <w:abstractNumId w:val="11"/>
  </w:num>
  <w:num w:numId="9">
    <w:abstractNumId w:val="23"/>
  </w:num>
  <w:num w:numId="10">
    <w:abstractNumId w:val="18"/>
  </w:num>
  <w:num w:numId="11">
    <w:abstractNumId w:val="10"/>
  </w:num>
  <w:num w:numId="12">
    <w:abstractNumId w:val="4"/>
  </w:num>
  <w:num w:numId="13">
    <w:abstractNumId w:val="16"/>
  </w:num>
  <w:num w:numId="14">
    <w:abstractNumId w:val="3"/>
  </w:num>
  <w:num w:numId="15">
    <w:abstractNumId w:val="8"/>
  </w:num>
  <w:num w:numId="16">
    <w:abstractNumId w:val="22"/>
  </w:num>
  <w:num w:numId="17">
    <w:abstractNumId w:val="12"/>
  </w:num>
  <w:num w:numId="18">
    <w:abstractNumId w:val="5"/>
  </w:num>
  <w:num w:numId="19">
    <w:abstractNumId w:val="9"/>
  </w:num>
  <w:num w:numId="20">
    <w:abstractNumId w:val="1"/>
  </w:num>
  <w:num w:numId="21">
    <w:abstractNumId w:val="17"/>
  </w:num>
  <w:num w:numId="22">
    <w:abstractNumId w:val="6"/>
  </w:num>
  <w:num w:numId="23">
    <w:abstractNumId w:val="2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725"/>
    <w:rsid w:val="00023F64"/>
    <w:rsid w:val="000518D2"/>
    <w:rsid w:val="000641DD"/>
    <w:rsid w:val="000644B5"/>
    <w:rsid w:val="000720EF"/>
    <w:rsid w:val="00075E12"/>
    <w:rsid w:val="000868E7"/>
    <w:rsid w:val="0009267C"/>
    <w:rsid w:val="00093DD8"/>
    <w:rsid w:val="00096660"/>
    <w:rsid w:val="0013153E"/>
    <w:rsid w:val="00191A34"/>
    <w:rsid w:val="001960BE"/>
    <w:rsid w:val="001C3185"/>
    <w:rsid w:val="001E7252"/>
    <w:rsid w:val="002251D1"/>
    <w:rsid w:val="00285ABD"/>
    <w:rsid w:val="002B1BDB"/>
    <w:rsid w:val="002B6CE1"/>
    <w:rsid w:val="002D460D"/>
    <w:rsid w:val="003134D1"/>
    <w:rsid w:val="003611DA"/>
    <w:rsid w:val="00382638"/>
    <w:rsid w:val="00385470"/>
    <w:rsid w:val="003A0464"/>
    <w:rsid w:val="003A2CCE"/>
    <w:rsid w:val="003C26B6"/>
    <w:rsid w:val="003F45FE"/>
    <w:rsid w:val="00402156"/>
    <w:rsid w:val="00410EE4"/>
    <w:rsid w:val="00417D8F"/>
    <w:rsid w:val="004369A0"/>
    <w:rsid w:val="00455FAD"/>
    <w:rsid w:val="004568B5"/>
    <w:rsid w:val="00456A21"/>
    <w:rsid w:val="00462CA9"/>
    <w:rsid w:val="004A0364"/>
    <w:rsid w:val="004C2034"/>
    <w:rsid w:val="004C7F27"/>
    <w:rsid w:val="00545726"/>
    <w:rsid w:val="00563602"/>
    <w:rsid w:val="00584762"/>
    <w:rsid w:val="005951CF"/>
    <w:rsid w:val="005968BC"/>
    <w:rsid w:val="005A0AD2"/>
    <w:rsid w:val="005A7FBF"/>
    <w:rsid w:val="005B468F"/>
    <w:rsid w:val="005C5795"/>
    <w:rsid w:val="005C7057"/>
    <w:rsid w:val="005C76FE"/>
    <w:rsid w:val="005F7B4D"/>
    <w:rsid w:val="006204BE"/>
    <w:rsid w:val="006345B1"/>
    <w:rsid w:val="00637A16"/>
    <w:rsid w:val="00642137"/>
    <w:rsid w:val="00695362"/>
    <w:rsid w:val="006A31D6"/>
    <w:rsid w:val="006A4680"/>
    <w:rsid w:val="006A7521"/>
    <w:rsid w:val="006B64BF"/>
    <w:rsid w:val="00700836"/>
    <w:rsid w:val="00712222"/>
    <w:rsid w:val="00716E53"/>
    <w:rsid w:val="00727562"/>
    <w:rsid w:val="0073730A"/>
    <w:rsid w:val="0075067C"/>
    <w:rsid w:val="00764847"/>
    <w:rsid w:val="0078578F"/>
    <w:rsid w:val="007A3A5A"/>
    <w:rsid w:val="007B7623"/>
    <w:rsid w:val="007D0DC5"/>
    <w:rsid w:val="008357E4"/>
    <w:rsid w:val="00894E3D"/>
    <w:rsid w:val="00895724"/>
    <w:rsid w:val="008A2516"/>
    <w:rsid w:val="008B7424"/>
    <w:rsid w:val="008E1725"/>
    <w:rsid w:val="00900646"/>
    <w:rsid w:val="009135F8"/>
    <w:rsid w:val="009224C1"/>
    <w:rsid w:val="00956826"/>
    <w:rsid w:val="0098599B"/>
    <w:rsid w:val="009B770B"/>
    <w:rsid w:val="009C59C7"/>
    <w:rsid w:val="009E3440"/>
    <w:rsid w:val="009E38F7"/>
    <w:rsid w:val="009F69C1"/>
    <w:rsid w:val="00A546E0"/>
    <w:rsid w:val="00A65FF9"/>
    <w:rsid w:val="00A672A5"/>
    <w:rsid w:val="00A70370"/>
    <w:rsid w:val="00A730EE"/>
    <w:rsid w:val="00A952EF"/>
    <w:rsid w:val="00AA3C71"/>
    <w:rsid w:val="00AB466B"/>
    <w:rsid w:val="00AD3028"/>
    <w:rsid w:val="00AE6C0E"/>
    <w:rsid w:val="00B04FDF"/>
    <w:rsid w:val="00B10E96"/>
    <w:rsid w:val="00B5140D"/>
    <w:rsid w:val="00BB6829"/>
    <w:rsid w:val="00BC0702"/>
    <w:rsid w:val="00BD41B6"/>
    <w:rsid w:val="00BD5F0E"/>
    <w:rsid w:val="00BE4451"/>
    <w:rsid w:val="00C5700B"/>
    <w:rsid w:val="00C63C5F"/>
    <w:rsid w:val="00C86383"/>
    <w:rsid w:val="00C958CA"/>
    <w:rsid w:val="00CE2008"/>
    <w:rsid w:val="00D1686F"/>
    <w:rsid w:val="00D43916"/>
    <w:rsid w:val="00D62CFB"/>
    <w:rsid w:val="00D774F8"/>
    <w:rsid w:val="00D86EC6"/>
    <w:rsid w:val="00DA0586"/>
    <w:rsid w:val="00DE6F6F"/>
    <w:rsid w:val="00DE7530"/>
    <w:rsid w:val="00DF60FC"/>
    <w:rsid w:val="00E4467E"/>
    <w:rsid w:val="00E45516"/>
    <w:rsid w:val="00E547E1"/>
    <w:rsid w:val="00E54A97"/>
    <w:rsid w:val="00E9309A"/>
    <w:rsid w:val="00E96F06"/>
    <w:rsid w:val="00EA0562"/>
    <w:rsid w:val="00EA0B29"/>
    <w:rsid w:val="00EB2DC6"/>
    <w:rsid w:val="00EC58E5"/>
    <w:rsid w:val="00F32815"/>
    <w:rsid w:val="00F61B59"/>
    <w:rsid w:val="00F750B2"/>
    <w:rsid w:val="00FA20E0"/>
    <w:rsid w:val="00FA78DC"/>
    <w:rsid w:val="00FC28FB"/>
    <w:rsid w:val="00FE106F"/>
    <w:rsid w:val="00FE47AC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1F26FF"/>
  <w15:docId w15:val="{333CE0F1-94BA-4342-8A49-2AD47160C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172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63C5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63C5F"/>
    <w:pPr>
      <w:keepNext/>
      <w:widowControl w:val="0"/>
      <w:overflowPunct w:val="0"/>
      <w:autoSpaceDE w:val="0"/>
      <w:autoSpaceDN w:val="0"/>
      <w:adjustRightInd w:val="0"/>
      <w:spacing w:before="240" w:after="120"/>
      <w:ind w:left="709"/>
      <w:textAlignment w:val="baseline"/>
      <w:outlineLvl w:val="1"/>
    </w:pPr>
    <w:rPr>
      <w:rFonts w:ascii="Arial" w:eastAsia="Times New Roman" w:hAnsi="Arial"/>
      <w:b/>
      <w:i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63C5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rsid w:val="00C63C5F"/>
    <w:rPr>
      <w:rFonts w:ascii="Arial" w:eastAsia="Times New Roman" w:hAnsi="Arial" w:cs="Times New Roman"/>
      <w:b/>
      <w:i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C63C5F"/>
    <w:pPr>
      <w:keepNext/>
      <w:widowControl w:val="0"/>
      <w:spacing w:before="120"/>
      <w:jc w:val="center"/>
    </w:pPr>
    <w:rPr>
      <w:rFonts w:ascii="Times New Roman" w:eastAsia="Times New Roman" w:hAnsi="Times New Roman"/>
      <w:b/>
      <w:sz w:val="24"/>
      <w:szCs w:val="24"/>
      <w:lang w:eastAsia="ru-RU"/>
    </w:rPr>
  </w:style>
  <w:style w:type="character" w:styleId="a4">
    <w:name w:val="Strong"/>
    <w:qFormat/>
    <w:rsid w:val="00C63C5F"/>
    <w:rPr>
      <w:b/>
      <w:bCs/>
    </w:rPr>
  </w:style>
  <w:style w:type="character" w:styleId="a5">
    <w:name w:val="Emphasis"/>
    <w:uiPriority w:val="20"/>
    <w:qFormat/>
    <w:rsid w:val="00C63C5F"/>
    <w:rPr>
      <w:i/>
      <w:iCs/>
    </w:rPr>
  </w:style>
  <w:style w:type="paragraph" w:styleId="a6">
    <w:name w:val="List Paragraph"/>
    <w:basedOn w:val="a"/>
    <w:uiPriority w:val="34"/>
    <w:qFormat/>
    <w:rsid w:val="00C63C5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4572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45726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5457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45726"/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4572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45726"/>
    <w:rPr>
      <w:rFonts w:ascii="Tahoma" w:hAnsi="Tahoma" w:cs="Tahoma"/>
      <w:sz w:val="16"/>
      <w:szCs w:val="16"/>
      <w:lang w:eastAsia="en-US"/>
    </w:rPr>
  </w:style>
  <w:style w:type="table" w:styleId="ad">
    <w:name w:val="Table Grid"/>
    <w:basedOn w:val="a1"/>
    <w:uiPriority w:val="39"/>
    <w:rsid w:val="00D168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link w:val="af"/>
    <w:uiPriority w:val="1"/>
    <w:qFormat/>
    <w:rsid w:val="00D1686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D1686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D1686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2251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251D1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3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Treme.ws\Desktop\3.%20&#1055;&#1080;&#1089;&#1100;&#1084;&#1072;,%20&#1050;&#1055;,%20&#1076;&#1086;&#1082;&#1091;&#1084;&#1077;&#1085;&#1090;&#1099;\&#1041;&#1051;&#1040;&#1053;&#1050;&#1048;\&#1041;&#1083;&#1072;&#1085;&#1082;%20&#1042;&#1072;&#1083;&#1077;&#1089;&#1082;&#1086;-&#1057;&#1077;&#1088;&#1074;&#1080;&#1089;%20&#1074;&#1077;&#1088;&#1089;&#1080;&#1103;%202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Валеско-Сервис версия 2</Template>
  <TotalTime>1873</TotalTime>
  <Pages>14</Pages>
  <Words>3010</Words>
  <Characters>17161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"ПРИНТ-МЕДИА"</Company>
  <LinksUpToDate>false</LinksUpToDate>
  <CharactersWithSpaces>20131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Admin</cp:lastModifiedBy>
  <cp:revision>52</cp:revision>
  <cp:lastPrinted>2019-11-27T14:21:00Z</cp:lastPrinted>
  <dcterms:created xsi:type="dcterms:W3CDTF">2018-09-17T11:44:00Z</dcterms:created>
  <dcterms:modified xsi:type="dcterms:W3CDTF">2020-04-01T15:03:00Z</dcterms:modified>
</cp:coreProperties>
</file>